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38C" w:rsidRDefault="00CF038C" w:rsidP="00CF038C">
      <w:pPr>
        <w:pStyle w:val="Heading1"/>
      </w:pPr>
      <w:bookmarkStart w:id="0" w:name="_GoBack"/>
      <w:bookmarkEnd w:id="0"/>
    </w:p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CF038C" w:rsidRPr="00CF038C" w:rsidTr="0096203A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CF038C" w:rsidRPr="00CF038C" w:rsidRDefault="00CF038C" w:rsidP="00CF03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8D218E5" wp14:editId="4F11D086">
                  <wp:extent cx="1295400" cy="112395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CF038C" w:rsidRPr="00CF038C" w:rsidRDefault="00CF038C" w:rsidP="00CF038C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/>
                <w:b/>
                <w:sz w:val="16"/>
                <w:szCs w:val="16"/>
                <w:lang w:val="ro-RO"/>
              </w:rPr>
            </w:pPr>
          </w:p>
          <w:p w:rsidR="00CF038C" w:rsidRPr="00CF038C" w:rsidRDefault="00CF038C" w:rsidP="00CF038C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 w:rsidRPr="00CF038C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ROMÂNIA</w:t>
            </w:r>
          </w:p>
          <w:p w:rsidR="00CF038C" w:rsidRPr="00CF038C" w:rsidRDefault="00CF038C" w:rsidP="00CF038C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/>
                <w:b/>
                <w:sz w:val="20"/>
                <w:szCs w:val="20"/>
                <w:lang w:val="ro-RO"/>
              </w:rPr>
            </w:pPr>
            <w:r w:rsidRPr="00CF038C">
              <w:rPr>
                <w:rFonts w:ascii="Times New Roman" w:hAnsi="Times New Roman"/>
                <w:sz w:val="20"/>
                <w:szCs w:val="20"/>
                <w:lang w:val="ro-RO"/>
              </w:rPr>
              <w:t>MINISTERUL EDUCAŢIEI NAȚIONALE ŞI CERCETĂRII ŞTIINŢIFICE</w:t>
            </w:r>
          </w:p>
          <w:p w:rsidR="00CF038C" w:rsidRPr="00CF038C" w:rsidRDefault="00CF038C" w:rsidP="00CF038C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/>
                <w:sz w:val="20"/>
                <w:szCs w:val="20"/>
                <w:lang w:val="ro-RO"/>
              </w:rPr>
            </w:pPr>
            <w:r w:rsidRPr="00CF038C">
              <w:rPr>
                <w:rFonts w:ascii="Times New Roman" w:hAnsi="Times New Roman"/>
                <w:b/>
                <w:sz w:val="20"/>
                <w:szCs w:val="20"/>
                <w:lang w:val="ro-RO"/>
              </w:rPr>
              <w:t>UNIVERSITATEA „VASILE ALECSANDRI” DIN BACĂU</w:t>
            </w:r>
          </w:p>
          <w:p w:rsidR="00CF038C" w:rsidRPr="00CF038C" w:rsidRDefault="00CF038C" w:rsidP="00CF038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  <w:r w:rsidRPr="00CF038C"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  <w:t>Calea Mărăşeşti, Nr. 157, Bacău 600115</w:t>
            </w:r>
          </w:p>
          <w:p w:rsidR="00CF038C" w:rsidRPr="00CF038C" w:rsidRDefault="00CF038C" w:rsidP="00CF038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  <w:r w:rsidRPr="00CF038C"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  <w:t>Tel. +40-234-542411, tel./fax +40-234-545753</w:t>
            </w:r>
          </w:p>
          <w:p w:rsidR="00CF038C" w:rsidRPr="00CF038C" w:rsidRDefault="000F7926" w:rsidP="00CF038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 w:eastAsia="es-ES"/>
              </w:rPr>
            </w:pPr>
            <w:hyperlink r:id="rId8" w:history="1">
              <w:r w:rsidR="00CF038C" w:rsidRPr="00CF038C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o-RO"/>
                </w:rPr>
                <w:t>www.ub.ro</w:t>
              </w:r>
            </w:hyperlink>
            <w:r w:rsidR="00CF038C" w:rsidRPr="00CF038C"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  <w:t xml:space="preserve">;  e-mail: </w:t>
            </w:r>
            <w:hyperlink r:id="rId9" w:history="1">
              <w:r w:rsidR="00CF038C" w:rsidRPr="00CF038C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  <w:lang w:val="ro-RO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CF038C" w:rsidRPr="00CF038C" w:rsidRDefault="00CF038C" w:rsidP="00CF03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  <w:lang w:eastAsia="es-E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9797B85" wp14:editId="44848B29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38C" w:rsidRPr="00CF038C" w:rsidRDefault="00CF038C" w:rsidP="00CF03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BDB88AD" wp14:editId="20171417">
                  <wp:extent cx="685800" cy="619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38C" w:rsidRPr="00CF038C" w:rsidRDefault="00CF038C" w:rsidP="00CF038C">
      <w:pPr>
        <w:pStyle w:val="Heading1"/>
        <w:spacing w:line="240" w:lineRule="auto"/>
        <w:ind w:right="-28" w:firstLine="697"/>
        <w:jc w:val="center"/>
        <w:rPr>
          <w:b/>
        </w:rPr>
      </w:pPr>
    </w:p>
    <w:p w:rsidR="00562B64" w:rsidRDefault="00562B64" w:rsidP="00562B64">
      <w:pPr>
        <w:pStyle w:val="Heading1"/>
        <w:spacing w:line="240" w:lineRule="auto"/>
        <w:ind w:left="0" w:right="-28" w:firstLine="0"/>
        <w:rPr>
          <w:b/>
        </w:rPr>
      </w:pPr>
    </w:p>
    <w:p w:rsidR="00CF038C" w:rsidRPr="00CF038C" w:rsidRDefault="00CF038C" w:rsidP="00CF038C">
      <w:pPr>
        <w:pStyle w:val="Heading1"/>
        <w:spacing w:line="240" w:lineRule="auto"/>
        <w:ind w:right="-28" w:firstLine="697"/>
        <w:jc w:val="center"/>
        <w:rPr>
          <w:b/>
        </w:rPr>
      </w:pPr>
      <w:r w:rsidRPr="00CF038C">
        <w:rPr>
          <w:b/>
        </w:rPr>
        <w:t>Workshop ICT for Sustainable Development Goals</w:t>
      </w:r>
    </w:p>
    <w:p w:rsidR="00562B64" w:rsidRDefault="00CF038C" w:rsidP="00562B64">
      <w:pPr>
        <w:pStyle w:val="Heading1"/>
        <w:spacing w:line="240" w:lineRule="auto"/>
        <w:ind w:right="-28" w:firstLine="697"/>
        <w:jc w:val="center"/>
        <w:rPr>
          <w:b/>
        </w:rPr>
      </w:pPr>
      <w:r w:rsidRPr="00CF038C">
        <w:rPr>
          <w:b/>
        </w:rPr>
        <w:t>în cadrul proiectului BLISS la Universitatea „Vasile Alecsandri” din Bacău</w:t>
      </w:r>
    </w:p>
    <w:p w:rsidR="00CF038C" w:rsidRDefault="00CF038C" w:rsidP="00CF038C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CF038C">
        <w:rPr>
          <w:rFonts w:ascii="Times New Roman" w:hAnsi="Times New Roman"/>
          <w:b/>
          <w:sz w:val="24"/>
          <w:szCs w:val="24"/>
          <w:lang w:val="ro-RO"/>
        </w:rPr>
        <w:t>Comunicat de presă</w:t>
      </w:r>
    </w:p>
    <w:p w:rsidR="00CF038C" w:rsidRPr="00CF038C" w:rsidRDefault="00CF038C" w:rsidP="00CF038C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:rsidR="00E0050B" w:rsidRPr="00562B64" w:rsidRDefault="006770CD" w:rsidP="00562B64">
      <w:pPr>
        <w:pStyle w:val="Heading1"/>
        <w:ind w:right="-28"/>
      </w:pPr>
      <w:r w:rsidRPr="00CF038C">
        <w:t xml:space="preserve">În cadrul proiectului BLISS: Bacău and Lugano – Teaching Informatics for a Sustainable Society, Universitatea „Vasile Alecsandri” din Bacău şi Università della Svizzera italiana din Lugano, Elveţia, </w:t>
      </w:r>
      <w:r w:rsidR="00CF038C">
        <w:t>organizează  W</w:t>
      </w:r>
      <w:r w:rsidRPr="00CF038C">
        <w:t>orkshop-ul intitulat „ICT for Sustainable Development. Supporting the United Nations Sustainable Development Goals”.</w:t>
      </w:r>
      <w:r w:rsidR="0071010C" w:rsidRPr="00CF038C">
        <w:t xml:space="preserve"> Acţiunea are loc în Aula „Vasile Alecsandri”,</w:t>
      </w:r>
      <w:r w:rsidR="00CF038C">
        <w:t xml:space="preserve"> luni, 11 aprilie 2016,</w:t>
      </w:r>
      <w:r w:rsidR="0071010C" w:rsidRPr="00CF038C">
        <w:t xml:space="preserve"> începând cu ora 10.</w:t>
      </w:r>
      <w:r w:rsidR="00CF038C">
        <w:t xml:space="preserve"> </w:t>
      </w:r>
      <w:r w:rsidR="00087128" w:rsidRPr="00CF038C">
        <w:t xml:space="preserve">La eveniment participă </w:t>
      </w:r>
      <w:r w:rsidR="00562B64">
        <w:t>profesori de la U</w:t>
      </w:r>
      <w:r w:rsidR="0071010C" w:rsidRPr="00CF038C">
        <w:t xml:space="preserve">niversitatea din Lugano, </w:t>
      </w:r>
      <w:r w:rsidR="00087128" w:rsidRPr="00CF038C">
        <w:t>reprezentanţi ai Microsoft Romania, ai Agenţiei de Plăţi şi Intervenţie în Agricultură, filiala Bacău, Compani</w:t>
      </w:r>
      <w:r w:rsidR="0071010C" w:rsidRPr="00CF038C">
        <w:t>ei</w:t>
      </w:r>
      <w:r w:rsidR="00562B64">
        <w:t xml:space="preserve"> Adservio din Iaşi, Fundaţi</w:t>
      </w:r>
      <w:r w:rsidR="0071010C" w:rsidRPr="00CF038C">
        <w:t>ei</w:t>
      </w:r>
      <w:r w:rsidR="00087128" w:rsidRPr="00CF038C">
        <w:t xml:space="preserve"> pentru Sprijin Comunitar din Bacău, precum şi companiile de IT&amp;C din Bacău, cu care universitatea colaborează în mod constant. </w:t>
      </w:r>
    </w:p>
    <w:p w:rsidR="00087128" w:rsidRPr="00CF038C" w:rsidRDefault="00087128" w:rsidP="00CF038C">
      <w:pPr>
        <w:spacing w:line="360" w:lineRule="auto"/>
        <w:ind w:left="708" w:right="-28" w:firstLine="708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CF038C">
        <w:rPr>
          <w:rFonts w:ascii="Times New Roman" w:hAnsi="Times New Roman"/>
          <w:color w:val="000000"/>
          <w:sz w:val="24"/>
          <w:szCs w:val="24"/>
          <w:lang w:val="ro-RO"/>
        </w:rPr>
        <w:t xml:space="preserve">Evenimentul include o dezbatere pentru studenţi, cu tema </w:t>
      </w:r>
      <w:r w:rsidRPr="00CF038C">
        <w:rPr>
          <w:rFonts w:ascii="Times New Roman" w:hAnsi="Times New Roman"/>
          <w:i/>
          <w:color w:val="000000"/>
          <w:sz w:val="24"/>
          <w:szCs w:val="24"/>
          <w:lang w:val="ro-RO"/>
        </w:rPr>
        <w:t>PROs and CONs of Social Media</w:t>
      </w:r>
      <w:r w:rsidRPr="00CF038C">
        <w:rPr>
          <w:rFonts w:ascii="Times New Roman" w:hAnsi="Times New Roman"/>
          <w:color w:val="000000"/>
          <w:sz w:val="24"/>
          <w:szCs w:val="24"/>
          <w:lang w:val="ro-RO"/>
        </w:rPr>
        <w:t xml:space="preserve">, care va avea loc la Sala Senatului începând cu ora 12. Începând cu ora 13, în holul Facultăţii de Ştiinţe de va desfăşura un </w:t>
      </w:r>
      <w:r w:rsidRPr="00CF038C">
        <w:rPr>
          <w:rFonts w:ascii="Times New Roman" w:hAnsi="Times New Roman"/>
          <w:i/>
          <w:color w:val="000000"/>
          <w:sz w:val="24"/>
          <w:szCs w:val="24"/>
          <w:lang w:val="ro-RO"/>
        </w:rPr>
        <w:t>Târg de cariere</w:t>
      </w:r>
      <w:r w:rsidRPr="00CF038C">
        <w:rPr>
          <w:rFonts w:ascii="Times New Roman" w:hAnsi="Times New Roman"/>
          <w:color w:val="000000"/>
          <w:sz w:val="24"/>
          <w:szCs w:val="24"/>
          <w:lang w:val="ro-RO"/>
        </w:rPr>
        <w:t>.</w:t>
      </w:r>
    </w:p>
    <w:p w:rsidR="00087128" w:rsidRDefault="00087128" w:rsidP="00CF038C">
      <w:pPr>
        <w:spacing w:line="360" w:lineRule="auto"/>
        <w:ind w:left="708" w:right="-28" w:firstLine="708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CF038C">
        <w:rPr>
          <w:rFonts w:ascii="Times New Roman" w:hAnsi="Times New Roman"/>
          <w:color w:val="000000"/>
          <w:sz w:val="24"/>
          <w:szCs w:val="24"/>
          <w:lang w:val="ro-RO"/>
        </w:rPr>
        <w:t>Proiectul BLISS: Bacău and Lugano – Teaching Informatics for a Sustainable Society este finanţat printr-un grant din partea Elveţiei</w:t>
      </w:r>
      <w:r w:rsidR="0071010C" w:rsidRPr="00CF038C">
        <w:rPr>
          <w:rFonts w:ascii="Times New Roman" w:hAnsi="Times New Roman"/>
          <w:color w:val="000000"/>
          <w:sz w:val="24"/>
          <w:szCs w:val="24"/>
          <w:lang w:val="ro-RO"/>
        </w:rPr>
        <w:t xml:space="preserve"> pentru Uniunea Europeană Extinsă.</w:t>
      </w:r>
    </w:p>
    <w:p w:rsidR="00CF038C" w:rsidRDefault="00CF038C" w:rsidP="00CF038C">
      <w:pPr>
        <w:spacing w:line="240" w:lineRule="auto"/>
        <w:ind w:left="708" w:right="-28" w:firstLine="708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p w:rsidR="00CF038C" w:rsidRPr="00CF038C" w:rsidRDefault="00CF038C" w:rsidP="00CF038C">
      <w:pPr>
        <w:tabs>
          <w:tab w:val="center" w:pos="2268"/>
          <w:tab w:val="center" w:pos="7371"/>
        </w:tabs>
        <w:spacing w:after="0"/>
        <w:rPr>
          <w:rFonts w:ascii="Times New Roman" w:hAnsi="Times New Roman"/>
          <w:sz w:val="28"/>
          <w:szCs w:val="28"/>
          <w:lang w:val="ro-RO"/>
        </w:rPr>
      </w:pPr>
    </w:p>
    <w:p w:rsidR="00CF038C" w:rsidRPr="00CF038C" w:rsidRDefault="00CF038C" w:rsidP="00CF038C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Prorector pentru</w:t>
      </w:r>
      <w:r w:rsidRPr="00CF038C">
        <w:rPr>
          <w:rFonts w:ascii="Times New Roman" w:hAnsi="Times New Roman"/>
          <w:sz w:val="24"/>
          <w:szCs w:val="24"/>
          <w:lang w:val="ro-RO"/>
        </w:rPr>
        <w:t xml:space="preserve"> etica şi imaginea universităţii,</w:t>
      </w:r>
    </w:p>
    <w:p w:rsidR="00CF038C" w:rsidRPr="00CF038C" w:rsidRDefault="00CF038C" w:rsidP="00CF038C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/>
          <w:sz w:val="24"/>
          <w:szCs w:val="24"/>
          <w:lang w:val="ro-RO"/>
        </w:rPr>
      </w:pPr>
    </w:p>
    <w:p w:rsidR="00CF038C" w:rsidRPr="00CF038C" w:rsidRDefault="00CF038C" w:rsidP="00CF038C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/>
          <w:sz w:val="24"/>
          <w:szCs w:val="24"/>
          <w:lang w:val="ro-RO"/>
        </w:rPr>
      </w:pPr>
      <w:r w:rsidRPr="00CF038C">
        <w:rPr>
          <w:rFonts w:ascii="Times New Roman" w:hAnsi="Times New Roman"/>
          <w:sz w:val="24"/>
          <w:szCs w:val="24"/>
          <w:lang w:val="ro-RO"/>
        </w:rPr>
        <w:t>Conf. univ. dr. Cristina CÎRTIŢĂ-BUZOIANU</w:t>
      </w:r>
    </w:p>
    <w:p w:rsidR="00CF038C" w:rsidRPr="00CF038C" w:rsidRDefault="00CF038C" w:rsidP="00562B64">
      <w:pPr>
        <w:spacing w:line="360" w:lineRule="auto"/>
        <w:ind w:right="-29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</w:p>
    <w:sectPr w:rsidR="00CF038C" w:rsidRPr="00CF038C" w:rsidSect="00C10C4A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680" w:right="680" w:bottom="567" w:left="907" w:header="68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926" w:rsidRDefault="000F7926" w:rsidP="00761309">
      <w:r>
        <w:separator/>
      </w:r>
    </w:p>
  </w:endnote>
  <w:endnote w:type="continuationSeparator" w:id="0">
    <w:p w:rsidR="000F7926" w:rsidRDefault="000F7926" w:rsidP="00761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018A727-3616-41EE-906C-2A00630B1B54}"/>
    <w:embedBold r:id="rId2" w:fontKey="{274792A0-9829-4D51-B733-07F6A58062BD}"/>
    <w:embedItalic r:id="rId3" w:fontKey="{DD6C4BC2-7661-4C5C-B84B-27FB3C17C4D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4726C54-2497-46CC-8780-043D5F9287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377AB6-4A8B-4AEE-BDB2-B4E0928280B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D14" w:rsidRPr="00915178" w:rsidRDefault="002C7D14" w:rsidP="00915178">
    <w:pPr>
      <w:pStyle w:val="PageNumber1"/>
      <w:framePr w:wrap="around"/>
      <w:rPr>
        <w:highlight w:val="yellow"/>
      </w:rPr>
    </w:pPr>
    <w:r w:rsidRPr="00915178">
      <w:fldChar w:fldCharType="begin"/>
    </w:r>
    <w:r w:rsidRPr="00915178">
      <w:instrText xml:space="preserve">PAGE  </w:instrText>
    </w:r>
    <w:r w:rsidRPr="00915178">
      <w:fldChar w:fldCharType="separate"/>
    </w:r>
    <w:r w:rsidR="00562B64">
      <w:t>2</w:t>
    </w:r>
    <w:r w:rsidRPr="00915178">
      <w:fldChar w:fldCharType="end"/>
    </w:r>
  </w:p>
  <w:p w:rsidR="002C7D14" w:rsidRDefault="00946ECA" w:rsidP="002C7D14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B1187B3" wp14:editId="3A8F9F97">
              <wp:simplePos x="0" y="0"/>
              <wp:positionH relativeFrom="page">
                <wp:align>left</wp:align>
              </wp:positionH>
              <wp:positionV relativeFrom="page">
                <wp:posOffset>10117455</wp:posOffset>
              </wp:positionV>
              <wp:extent cx="7560310" cy="215900"/>
              <wp:effectExtent l="0" t="1905" r="0" b="1270"/>
              <wp:wrapNone/>
              <wp:docPr id="6" name="Rectangl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15900"/>
                      </a:xfrm>
                      <a:prstGeom prst="rect">
                        <a:avLst/>
                      </a:prstGeom>
                      <a:solidFill>
                        <a:srgbClr val="E2001A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D647E4" id="Rectangle 81" o:spid="_x0000_s1026" style="position:absolute;margin-left:0;margin-top:796.65pt;width:595.3pt;height:17pt;z-index:-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" fillcolor="#e2001a" stroked="f">
              <v:textbox inset="0,0,0,0"/>
              <w10:wrap anchorx="page" anchory="page"/>
              <w10:anchorlock/>
            </v:rect>
          </w:pict>
        </mc:Fallback>
      </mc:AlternateContent>
    </w:r>
  </w:p>
  <w:p w:rsidR="002C7D14" w:rsidRDefault="00946ECA" w:rsidP="002C7D14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2EA3B39" wp14:editId="5EEECB9A">
              <wp:simplePos x="0" y="0"/>
              <wp:positionH relativeFrom="page">
                <wp:posOffset>575945</wp:posOffset>
              </wp:positionH>
              <wp:positionV relativeFrom="page">
                <wp:posOffset>10117455</wp:posOffset>
              </wp:positionV>
              <wp:extent cx="5791200" cy="215900"/>
              <wp:effectExtent l="4445" t="1905" r="0" b="1270"/>
              <wp:wrapNone/>
              <wp:docPr id="5" name="Text Box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7912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4990"/>
                            <w:gridCol w:w="340"/>
                            <w:gridCol w:w="4990"/>
                          </w:tblGrid>
                          <w:tr w:rsidR="00601F00" w:rsidTr="00047B17">
                            <w:trPr>
                              <w:trHeight w:val="340"/>
                            </w:trPr>
                            <w:tc>
                              <w:tcPr>
                                <w:tcW w:w="4990" w:type="dxa"/>
                                <w:tcMar>
                                  <w:left w:w="0" w:type="dxa"/>
                                  <w:right w:w="0" w:type="dxa"/>
                                </w:tcMar>
                                <w:vAlign w:val="center"/>
                              </w:tcPr>
                              <w:p w:rsidR="00601F00" w:rsidRPr="006B7674" w:rsidRDefault="00E200F9" w:rsidP="00793E68">
                                <w:pPr>
                                  <w:pStyle w:val="01webbar"/>
                                </w:pPr>
                                <w:r w:rsidRPr="00E200F9">
                                  <w:rPr>
                                    <w:lang w:val="pt-BR"/>
                                  </w:rPr>
                                  <w:t>www.</w:t>
                                </w:r>
                                <w:r w:rsidR="00793E68">
                                  <w:rPr>
                                    <w:lang w:val="pt-BR"/>
                                  </w:rPr>
                                  <w:t>ub</w:t>
                                </w:r>
                                <w:r w:rsidRPr="00E200F9">
                                  <w:rPr>
                                    <w:lang w:val="pt-BR"/>
                                  </w:rPr>
                                  <w:t>.</w:t>
                                </w:r>
                                <w:r>
                                  <w:rPr>
                                    <w:lang w:val="pt-BR"/>
                                  </w:rPr>
                                  <w:t>ro</w:t>
                                </w:r>
                              </w:p>
                            </w:tc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601F00" w:rsidRDefault="00601F00" w:rsidP="00915178">
                                <w:pPr>
                                  <w:pStyle w:val="01webbar"/>
                                </w:pPr>
                              </w:p>
                            </w:tc>
                            <w:tc>
                              <w:tcPr>
                                <w:tcW w:w="4990" w:type="dxa"/>
                                <w:vAlign w:val="center"/>
                              </w:tcPr>
                              <w:p w:rsidR="00601F00" w:rsidRDefault="00601F00" w:rsidP="00915178">
                                <w:pPr>
                                  <w:pStyle w:val="01webbar"/>
                                </w:pPr>
                              </w:p>
                            </w:tc>
                          </w:tr>
                        </w:tbl>
                        <w:p w:rsidR="002C7D14" w:rsidRPr="00F76845" w:rsidRDefault="002C7D14" w:rsidP="00915178">
                          <w:pPr>
                            <w:pStyle w:val="01webba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EA3B39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26" type="#_x0000_t202" style="position:absolute;margin-left:45.35pt;margin-top:796.65pt;width:456pt;height:1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" filled="f" fillcolor="silver" stroked="f">
              <o:lock v:ext="edit" aspectratio="t"/>
              <v:textbox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4990"/>
                      <w:gridCol w:w="340"/>
                      <w:gridCol w:w="4990"/>
                    </w:tblGrid>
                    <w:tr w:rsidR="00601F00" w:rsidTr="00047B17">
                      <w:trPr>
                        <w:trHeight w:val="340"/>
                      </w:trPr>
                      <w:tc>
                        <w:tcPr>
                          <w:tcW w:w="4990" w:type="dxa"/>
                          <w:tcMar>
                            <w:left w:w="0" w:type="dxa"/>
                            <w:right w:w="0" w:type="dxa"/>
                          </w:tcMar>
                          <w:vAlign w:val="center"/>
                        </w:tcPr>
                        <w:p w:rsidR="00601F00" w:rsidRPr="006B7674" w:rsidRDefault="00E200F9" w:rsidP="00793E68">
                          <w:pPr>
                            <w:pStyle w:val="01webbar"/>
                          </w:pPr>
                          <w:r w:rsidRPr="00E200F9">
                            <w:rPr>
                              <w:lang w:val="pt-BR"/>
                            </w:rPr>
                            <w:t>www.</w:t>
                          </w:r>
                          <w:r w:rsidR="00793E68">
                            <w:rPr>
                              <w:lang w:val="pt-BR"/>
                            </w:rPr>
                            <w:t>ub</w:t>
                          </w:r>
                          <w:r w:rsidRPr="00E200F9">
                            <w:rPr>
                              <w:lang w:val="pt-BR"/>
                            </w:rPr>
                            <w:t>.</w:t>
                          </w:r>
                          <w:r>
                            <w:rPr>
                              <w:lang w:val="pt-BR"/>
                            </w:rPr>
                            <w:t>ro</w:t>
                          </w:r>
                        </w:p>
                      </w:tc>
                      <w:tc>
                        <w:tcPr>
                          <w:tcW w:w="340" w:type="dxa"/>
                          <w:vAlign w:val="center"/>
                        </w:tcPr>
                        <w:p w:rsidR="00601F00" w:rsidRDefault="00601F00" w:rsidP="00915178">
                          <w:pPr>
                            <w:pStyle w:val="01webbar"/>
                          </w:pPr>
                        </w:p>
                      </w:tc>
                      <w:tc>
                        <w:tcPr>
                          <w:tcW w:w="4990" w:type="dxa"/>
                          <w:vAlign w:val="center"/>
                        </w:tcPr>
                        <w:p w:rsidR="00601F00" w:rsidRDefault="00601F00" w:rsidP="00915178">
                          <w:pPr>
                            <w:pStyle w:val="01webbar"/>
                          </w:pPr>
                        </w:p>
                      </w:tc>
                    </w:tr>
                  </w:tbl>
                  <w:p w:rsidR="002C7D14" w:rsidRPr="00F76845" w:rsidRDefault="002C7D14" w:rsidP="00915178">
                    <w:pPr>
                      <w:pStyle w:val="01webba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0B775B" w:rsidRPr="002C7D14" w:rsidRDefault="000B775B" w:rsidP="00915178">
    <w:pPr>
      <w:pStyle w:val="Footer"/>
      <w:tabs>
        <w:tab w:val="clear" w:pos="4536"/>
        <w:tab w:val="clear" w:pos="9072"/>
        <w:tab w:val="left" w:pos="2200"/>
      </w:tabs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0F9" w:rsidRDefault="00E200F9" w:rsidP="00E200F9">
    <w:pPr>
      <w:pStyle w:val="Footer"/>
    </w:pPr>
  </w:p>
  <w:p w:rsidR="00E200F9" w:rsidRPr="002C7D14" w:rsidRDefault="00E200F9" w:rsidP="00E200F9">
    <w:pPr>
      <w:pStyle w:val="Footer"/>
      <w:tabs>
        <w:tab w:val="clear" w:pos="4536"/>
        <w:tab w:val="clear" w:pos="9072"/>
        <w:tab w:val="left" w:pos="2200"/>
      </w:tabs>
      <w:rPr>
        <w:szCs w:val="20"/>
      </w:rPr>
    </w:pPr>
  </w:p>
  <w:p w:rsidR="002847CB" w:rsidRPr="00E200F9" w:rsidRDefault="002847CB" w:rsidP="00E200F9">
    <w:pPr>
      <w:pStyle w:val="Footer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926" w:rsidRDefault="000F7926" w:rsidP="00761309">
      <w:r>
        <w:separator/>
      </w:r>
    </w:p>
  </w:footnote>
  <w:footnote w:type="continuationSeparator" w:id="0">
    <w:p w:rsidR="000F7926" w:rsidRDefault="000F7926" w:rsidP="007613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7CB" w:rsidRPr="002C7D14" w:rsidRDefault="002C7D14" w:rsidP="002C7D14">
    <w:pPr>
      <w:pStyle w:val="Header"/>
      <w:rPr>
        <w:sz w:val="10"/>
        <w:szCs w:val="10"/>
      </w:rPr>
    </w:pPr>
    <w:r>
      <w:rPr>
        <w:sz w:val="10"/>
        <w:szCs w:val="10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89C" w:rsidRDefault="00ED489C" w:rsidP="00761309">
    <w:pPr>
      <w:pStyle w:val="Header"/>
      <w:rPr>
        <w:lang w:val="en-US"/>
      </w:rPr>
    </w:pPr>
  </w:p>
  <w:p w:rsidR="002847CB" w:rsidRPr="00ED489C" w:rsidRDefault="002847CB" w:rsidP="007613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DA805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FA9B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CA0BF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D660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C611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1AE2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BE8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1258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D0BD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B4F7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color="silver" stroke="f">
      <v:fill color="silver"/>
      <v:stroke on="f"/>
      <v:textbox inset="0,0,0,0"/>
      <o:colormru v:ext="edit" colors="#e2001a,#646567,#3e3d40,#c6c7c8,#6465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ECA"/>
    <w:rsid w:val="00000121"/>
    <w:rsid w:val="00000144"/>
    <w:rsid w:val="000003A3"/>
    <w:rsid w:val="00000630"/>
    <w:rsid w:val="0000063A"/>
    <w:rsid w:val="00000840"/>
    <w:rsid w:val="00000AC4"/>
    <w:rsid w:val="00000B92"/>
    <w:rsid w:val="00000C30"/>
    <w:rsid w:val="0000126D"/>
    <w:rsid w:val="000012EA"/>
    <w:rsid w:val="0000139B"/>
    <w:rsid w:val="00001A65"/>
    <w:rsid w:val="00001C2A"/>
    <w:rsid w:val="00001C67"/>
    <w:rsid w:val="00001E15"/>
    <w:rsid w:val="00001F7B"/>
    <w:rsid w:val="00002201"/>
    <w:rsid w:val="00002675"/>
    <w:rsid w:val="00002AF6"/>
    <w:rsid w:val="00002EC4"/>
    <w:rsid w:val="00002F4A"/>
    <w:rsid w:val="00002FCF"/>
    <w:rsid w:val="00003240"/>
    <w:rsid w:val="0000337D"/>
    <w:rsid w:val="00003495"/>
    <w:rsid w:val="00003903"/>
    <w:rsid w:val="00003C96"/>
    <w:rsid w:val="00003D00"/>
    <w:rsid w:val="00003D70"/>
    <w:rsid w:val="00003FBF"/>
    <w:rsid w:val="00004386"/>
    <w:rsid w:val="0000463D"/>
    <w:rsid w:val="00004827"/>
    <w:rsid w:val="00004A09"/>
    <w:rsid w:val="00004A5B"/>
    <w:rsid w:val="00005362"/>
    <w:rsid w:val="0000597F"/>
    <w:rsid w:val="00005CB0"/>
    <w:rsid w:val="00005E73"/>
    <w:rsid w:val="00005E9E"/>
    <w:rsid w:val="000064AC"/>
    <w:rsid w:val="000065AE"/>
    <w:rsid w:val="000065C9"/>
    <w:rsid w:val="000068E9"/>
    <w:rsid w:val="000068EA"/>
    <w:rsid w:val="00006905"/>
    <w:rsid w:val="00006B81"/>
    <w:rsid w:val="00006C27"/>
    <w:rsid w:val="00006C70"/>
    <w:rsid w:val="00007004"/>
    <w:rsid w:val="00007320"/>
    <w:rsid w:val="00007523"/>
    <w:rsid w:val="00007E2C"/>
    <w:rsid w:val="00007EE9"/>
    <w:rsid w:val="0001010F"/>
    <w:rsid w:val="000102E5"/>
    <w:rsid w:val="000104E0"/>
    <w:rsid w:val="00010C5C"/>
    <w:rsid w:val="00010D72"/>
    <w:rsid w:val="00010DAB"/>
    <w:rsid w:val="000117DE"/>
    <w:rsid w:val="00011804"/>
    <w:rsid w:val="000118CD"/>
    <w:rsid w:val="00011A6F"/>
    <w:rsid w:val="00011F6F"/>
    <w:rsid w:val="00012A0A"/>
    <w:rsid w:val="00012A9A"/>
    <w:rsid w:val="00012AC7"/>
    <w:rsid w:val="00012D4B"/>
    <w:rsid w:val="00013036"/>
    <w:rsid w:val="000130FE"/>
    <w:rsid w:val="00013AC7"/>
    <w:rsid w:val="00013D82"/>
    <w:rsid w:val="00013F19"/>
    <w:rsid w:val="00014005"/>
    <w:rsid w:val="0001475A"/>
    <w:rsid w:val="00014867"/>
    <w:rsid w:val="000148C7"/>
    <w:rsid w:val="00014A74"/>
    <w:rsid w:val="00014E37"/>
    <w:rsid w:val="00014F67"/>
    <w:rsid w:val="000154B8"/>
    <w:rsid w:val="00015767"/>
    <w:rsid w:val="000157E6"/>
    <w:rsid w:val="000159A6"/>
    <w:rsid w:val="00015B42"/>
    <w:rsid w:val="00015B45"/>
    <w:rsid w:val="00015C50"/>
    <w:rsid w:val="00015EE4"/>
    <w:rsid w:val="00015FC4"/>
    <w:rsid w:val="000167B5"/>
    <w:rsid w:val="0001685E"/>
    <w:rsid w:val="00016D7E"/>
    <w:rsid w:val="00016F31"/>
    <w:rsid w:val="0001705A"/>
    <w:rsid w:val="00017709"/>
    <w:rsid w:val="000177C3"/>
    <w:rsid w:val="00017A40"/>
    <w:rsid w:val="00017A45"/>
    <w:rsid w:val="00017A4B"/>
    <w:rsid w:val="00017D66"/>
    <w:rsid w:val="00020A1F"/>
    <w:rsid w:val="00020A4F"/>
    <w:rsid w:val="00020A7B"/>
    <w:rsid w:val="00020B48"/>
    <w:rsid w:val="00020D56"/>
    <w:rsid w:val="00020F33"/>
    <w:rsid w:val="000211C8"/>
    <w:rsid w:val="000214D7"/>
    <w:rsid w:val="0002159D"/>
    <w:rsid w:val="000215BA"/>
    <w:rsid w:val="000215C0"/>
    <w:rsid w:val="00021CCE"/>
    <w:rsid w:val="00021DE5"/>
    <w:rsid w:val="00022219"/>
    <w:rsid w:val="0002238C"/>
    <w:rsid w:val="000223D3"/>
    <w:rsid w:val="00022F31"/>
    <w:rsid w:val="00022F5E"/>
    <w:rsid w:val="00023424"/>
    <w:rsid w:val="000235F9"/>
    <w:rsid w:val="000239F6"/>
    <w:rsid w:val="00023C91"/>
    <w:rsid w:val="00023C9C"/>
    <w:rsid w:val="00023F04"/>
    <w:rsid w:val="00023F8E"/>
    <w:rsid w:val="000243FD"/>
    <w:rsid w:val="000244EE"/>
    <w:rsid w:val="00024757"/>
    <w:rsid w:val="000248D1"/>
    <w:rsid w:val="00024DA6"/>
    <w:rsid w:val="0002505F"/>
    <w:rsid w:val="00025826"/>
    <w:rsid w:val="00025E68"/>
    <w:rsid w:val="000261D1"/>
    <w:rsid w:val="0002637C"/>
    <w:rsid w:val="000268AB"/>
    <w:rsid w:val="000268DB"/>
    <w:rsid w:val="00026DA1"/>
    <w:rsid w:val="00026E4D"/>
    <w:rsid w:val="0002735C"/>
    <w:rsid w:val="00027424"/>
    <w:rsid w:val="000275E0"/>
    <w:rsid w:val="00027642"/>
    <w:rsid w:val="000276A0"/>
    <w:rsid w:val="00027777"/>
    <w:rsid w:val="00027A4C"/>
    <w:rsid w:val="00027EFC"/>
    <w:rsid w:val="00027FBC"/>
    <w:rsid w:val="00030957"/>
    <w:rsid w:val="000309A8"/>
    <w:rsid w:val="00030C79"/>
    <w:rsid w:val="00030CA3"/>
    <w:rsid w:val="00030E8F"/>
    <w:rsid w:val="00031378"/>
    <w:rsid w:val="000313FF"/>
    <w:rsid w:val="000318D0"/>
    <w:rsid w:val="00031BEF"/>
    <w:rsid w:val="00031CC7"/>
    <w:rsid w:val="00032081"/>
    <w:rsid w:val="0003233D"/>
    <w:rsid w:val="00032555"/>
    <w:rsid w:val="0003259E"/>
    <w:rsid w:val="000327BF"/>
    <w:rsid w:val="0003287D"/>
    <w:rsid w:val="00032DF3"/>
    <w:rsid w:val="00032F24"/>
    <w:rsid w:val="00033028"/>
    <w:rsid w:val="0003302F"/>
    <w:rsid w:val="00033090"/>
    <w:rsid w:val="00033237"/>
    <w:rsid w:val="000332C2"/>
    <w:rsid w:val="000335C2"/>
    <w:rsid w:val="0003365C"/>
    <w:rsid w:val="000340C0"/>
    <w:rsid w:val="0003413F"/>
    <w:rsid w:val="000348CC"/>
    <w:rsid w:val="00034961"/>
    <w:rsid w:val="000349D5"/>
    <w:rsid w:val="00034C1C"/>
    <w:rsid w:val="00034C5C"/>
    <w:rsid w:val="00034CE0"/>
    <w:rsid w:val="00035038"/>
    <w:rsid w:val="000353C0"/>
    <w:rsid w:val="0003597F"/>
    <w:rsid w:val="00035A97"/>
    <w:rsid w:val="00035B35"/>
    <w:rsid w:val="00035B6D"/>
    <w:rsid w:val="00035BDD"/>
    <w:rsid w:val="00035CD1"/>
    <w:rsid w:val="00036294"/>
    <w:rsid w:val="00036C8C"/>
    <w:rsid w:val="00036DE0"/>
    <w:rsid w:val="00036ED8"/>
    <w:rsid w:val="00037261"/>
    <w:rsid w:val="0003734B"/>
    <w:rsid w:val="000373F1"/>
    <w:rsid w:val="000377D5"/>
    <w:rsid w:val="0003791F"/>
    <w:rsid w:val="0003797C"/>
    <w:rsid w:val="00037B1A"/>
    <w:rsid w:val="00037B66"/>
    <w:rsid w:val="00037CDD"/>
    <w:rsid w:val="00040039"/>
    <w:rsid w:val="00040169"/>
    <w:rsid w:val="000402CD"/>
    <w:rsid w:val="00040307"/>
    <w:rsid w:val="00040507"/>
    <w:rsid w:val="00040AF7"/>
    <w:rsid w:val="000413D6"/>
    <w:rsid w:val="00041B5E"/>
    <w:rsid w:val="00042207"/>
    <w:rsid w:val="00042212"/>
    <w:rsid w:val="000425A2"/>
    <w:rsid w:val="0004279A"/>
    <w:rsid w:val="000429E6"/>
    <w:rsid w:val="00042BDF"/>
    <w:rsid w:val="00042D8D"/>
    <w:rsid w:val="00042FFC"/>
    <w:rsid w:val="00043571"/>
    <w:rsid w:val="0004399E"/>
    <w:rsid w:val="00043E39"/>
    <w:rsid w:val="00043E5A"/>
    <w:rsid w:val="00043EDC"/>
    <w:rsid w:val="00043FAD"/>
    <w:rsid w:val="00043FBE"/>
    <w:rsid w:val="000441B8"/>
    <w:rsid w:val="00044269"/>
    <w:rsid w:val="000443F6"/>
    <w:rsid w:val="00044A90"/>
    <w:rsid w:val="00044BE0"/>
    <w:rsid w:val="00044BE1"/>
    <w:rsid w:val="00044DFD"/>
    <w:rsid w:val="00045054"/>
    <w:rsid w:val="00045060"/>
    <w:rsid w:val="00045089"/>
    <w:rsid w:val="00045094"/>
    <w:rsid w:val="0004511E"/>
    <w:rsid w:val="0004527E"/>
    <w:rsid w:val="000454BB"/>
    <w:rsid w:val="000457EF"/>
    <w:rsid w:val="00045A0A"/>
    <w:rsid w:val="00045CFA"/>
    <w:rsid w:val="00045F5E"/>
    <w:rsid w:val="00046527"/>
    <w:rsid w:val="000466A5"/>
    <w:rsid w:val="000466C8"/>
    <w:rsid w:val="000466FF"/>
    <w:rsid w:val="00046B32"/>
    <w:rsid w:val="00046E9D"/>
    <w:rsid w:val="00046FED"/>
    <w:rsid w:val="000470EF"/>
    <w:rsid w:val="00047102"/>
    <w:rsid w:val="000474AD"/>
    <w:rsid w:val="00047617"/>
    <w:rsid w:val="000478DF"/>
    <w:rsid w:val="00047A03"/>
    <w:rsid w:val="00047B17"/>
    <w:rsid w:val="00047DC8"/>
    <w:rsid w:val="00050185"/>
    <w:rsid w:val="000506A8"/>
    <w:rsid w:val="000507C8"/>
    <w:rsid w:val="0005081E"/>
    <w:rsid w:val="00050A00"/>
    <w:rsid w:val="00050A2D"/>
    <w:rsid w:val="00050ECD"/>
    <w:rsid w:val="00051089"/>
    <w:rsid w:val="000510D7"/>
    <w:rsid w:val="000518CF"/>
    <w:rsid w:val="00051901"/>
    <w:rsid w:val="00051D48"/>
    <w:rsid w:val="00051FF3"/>
    <w:rsid w:val="0005216F"/>
    <w:rsid w:val="0005217A"/>
    <w:rsid w:val="00052494"/>
    <w:rsid w:val="000526D8"/>
    <w:rsid w:val="00052989"/>
    <w:rsid w:val="000532C3"/>
    <w:rsid w:val="000533CE"/>
    <w:rsid w:val="000534B9"/>
    <w:rsid w:val="0005367C"/>
    <w:rsid w:val="00053892"/>
    <w:rsid w:val="000538B2"/>
    <w:rsid w:val="00053912"/>
    <w:rsid w:val="0005393E"/>
    <w:rsid w:val="00053B29"/>
    <w:rsid w:val="0005406C"/>
    <w:rsid w:val="000544C5"/>
    <w:rsid w:val="000547D7"/>
    <w:rsid w:val="00054834"/>
    <w:rsid w:val="00054967"/>
    <w:rsid w:val="00054BDA"/>
    <w:rsid w:val="00054CC4"/>
    <w:rsid w:val="00054DD2"/>
    <w:rsid w:val="00054F18"/>
    <w:rsid w:val="00055411"/>
    <w:rsid w:val="000555D4"/>
    <w:rsid w:val="000557DC"/>
    <w:rsid w:val="00055904"/>
    <w:rsid w:val="00055BEA"/>
    <w:rsid w:val="00055ED5"/>
    <w:rsid w:val="0005663C"/>
    <w:rsid w:val="000567AA"/>
    <w:rsid w:val="00056D67"/>
    <w:rsid w:val="00056E0C"/>
    <w:rsid w:val="00056EF7"/>
    <w:rsid w:val="00057478"/>
    <w:rsid w:val="00057493"/>
    <w:rsid w:val="00057959"/>
    <w:rsid w:val="00057A5A"/>
    <w:rsid w:val="00057D07"/>
    <w:rsid w:val="00057D30"/>
    <w:rsid w:val="00057EEA"/>
    <w:rsid w:val="00060019"/>
    <w:rsid w:val="0006028E"/>
    <w:rsid w:val="00060331"/>
    <w:rsid w:val="0006064B"/>
    <w:rsid w:val="00060CE3"/>
    <w:rsid w:val="00060D39"/>
    <w:rsid w:val="00060E23"/>
    <w:rsid w:val="00060EE1"/>
    <w:rsid w:val="0006107A"/>
    <w:rsid w:val="000610DB"/>
    <w:rsid w:val="0006128F"/>
    <w:rsid w:val="000618E0"/>
    <w:rsid w:val="00061B71"/>
    <w:rsid w:val="00061B98"/>
    <w:rsid w:val="00061BE4"/>
    <w:rsid w:val="00061DBC"/>
    <w:rsid w:val="0006227E"/>
    <w:rsid w:val="00062790"/>
    <w:rsid w:val="000628CC"/>
    <w:rsid w:val="000628F1"/>
    <w:rsid w:val="000629D7"/>
    <w:rsid w:val="00062A21"/>
    <w:rsid w:val="00062CB6"/>
    <w:rsid w:val="00062F9C"/>
    <w:rsid w:val="00063174"/>
    <w:rsid w:val="00063190"/>
    <w:rsid w:val="0006352A"/>
    <w:rsid w:val="000636EE"/>
    <w:rsid w:val="0006399A"/>
    <w:rsid w:val="00063C75"/>
    <w:rsid w:val="00063DB7"/>
    <w:rsid w:val="00063EAC"/>
    <w:rsid w:val="00063F6E"/>
    <w:rsid w:val="00063F7A"/>
    <w:rsid w:val="00063FF7"/>
    <w:rsid w:val="00064018"/>
    <w:rsid w:val="00064315"/>
    <w:rsid w:val="0006438D"/>
    <w:rsid w:val="00064464"/>
    <w:rsid w:val="00064588"/>
    <w:rsid w:val="0006460C"/>
    <w:rsid w:val="00064CCE"/>
    <w:rsid w:val="0006500A"/>
    <w:rsid w:val="00065396"/>
    <w:rsid w:val="00065EEC"/>
    <w:rsid w:val="0006607D"/>
    <w:rsid w:val="000662CA"/>
    <w:rsid w:val="00066A18"/>
    <w:rsid w:val="00066F4C"/>
    <w:rsid w:val="000674B1"/>
    <w:rsid w:val="0006754F"/>
    <w:rsid w:val="000676AE"/>
    <w:rsid w:val="00067861"/>
    <w:rsid w:val="00067B6F"/>
    <w:rsid w:val="00067C97"/>
    <w:rsid w:val="00067DA6"/>
    <w:rsid w:val="00070097"/>
    <w:rsid w:val="0007015B"/>
    <w:rsid w:val="000702D6"/>
    <w:rsid w:val="00070304"/>
    <w:rsid w:val="000705C3"/>
    <w:rsid w:val="0007067A"/>
    <w:rsid w:val="000707CD"/>
    <w:rsid w:val="000709CD"/>
    <w:rsid w:val="00070A7B"/>
    <w:rsid w:val="00070F36"/>
    <w:rsid w:val="0007128C"/>
    <w:rsid w:val="000715F9"/>
    <w:rsid w:val="00071982"/>
    <w:rsid w:val="000721DD"/>
    <w:rsid w:val="000721E4"/>
    <w:rsid w:val="0007241F"/>
    <w:rsid w:val="00072682"/>
    <w:rsid w:val="00072AD4"/>
    <w:rsid w:val="000730E2"/>
    <w:rsid w:val="00073755"/>
    <w:rsid w:val="00073825"/>
    <w:rsid w:val="00073863"/>
    <w:rsid w:val="000739D3"/>
    <w:rsid w:val="00073AEB"/>
    <w:rsid w:val="00073D7F"/>
    <w:rsid w:val="000742B9"/>
    <w:rsid w:val="0007498A"/>
    <w:rsid w:val="00074A9D"/>
    <w:rsid w:val="00074BBA"/>
    <w:rsid w:val="00074F10"/>
    <w:rsid w:val="00074FB8"/>
    <w:rsid w:val="00075004"/>
    <w:rsid w:val="0007553B"/>
    <w:rsid w:val="000755C5"/>
    <w:rsid w:val="000759BD"/>
    <w:rsid w:val="00075EEF"/>
    <w:rsid w:val="000762AD"/>
    <w:rsid w:val="000766D5"/>
    <w:rsid w:val="00076A5F"/>
    <w:rsid w:val="000771CE"/>
    <w:rsid w:val="00077250"/>
    <w:rsid w:val="00077334"/>
    <w:rsid w:val="0007736E"/>
    <w:rsid w:val="00077465"/>
    <w:rsid w:val="000775E9"/>
    <w:rsid w:val="00077648"/>
    <w:rsid w:val="00077A56"/>
    <w:rsid w:val="00077A6C"/>
    <w:rsid w:val="00077DE8"/>
    <w:rsid w:val="0008009F"/>
    <w:rsid w:val="00080417"/>
    <w:rsid w:val="00080AD5"/>
    <w:rsid w:val="00080B81"/>
    <w:rsid w:val="00080EDA"/>
    <w:rsid w:val="000810EF"/>
    <w:rsid w:val="000811EA"/>
    <w:rsid w:val="000815AF"/>
    <w:rsid w:val="00081C71"/>
    <w:rsid w:val="00081FD2"/>
    <w:rsid w:val="0008203B"/>
    <w:rsid w:val="0008207B"/>
    <w:rsid w:val="00082097"/>
    <w:rsid w:val="00082392"/>
    <w:rsid w:val="0008243F"/>
    <w:rsid w:val="00082550"/>
    <w:rsid w:val="000828BA"/>
    <w:rsid w:val="000828BB"/>
    <w:rsid w:val="000828E8"/>
    <w:rsid w:val="00082981"/>
    <w:rsid w:val="00082E05"/>
    <w:rsid w:val="00082EC0"/>
    <w:rsid w:val="000832DC"/>
    <w:rsid w:val="00083EC6"/>
    <w:rsid w:val="00083EDA"/>
    <w:rsid w:val="000840D9"/>
    <w:rsid w:val="00084132"/>
    <w:rsid w:val="00084232"/>
    <w:rsid w:val="0008424F"/>
    <w:rsid w:val="000843A0"/>
    <w:rsid w:val="000843BB"/>
    <w:rsid w:val="00084476"/>
    <w:rsid w:val="00084859"/>
    <w:rsid w:val="00084895"/>
    <w:rsid w:val="00084D17"/>
    <w:rsid w:val="00084F42"/>
    <w:rsid w:val="00084FD5"/>
    <w:rsid w:val="00085053"/>
    <w:rsid w:val="00085959"/>
    <w:rsid w:val="00085C2B"/>
    <w:rsid w:val="0008659F"/>
    <w:rsid w:val="000867F1"/>
    <w:rsid w:val="0008698C"/>
    <w:rsid w:val="00086F6E"/>
    <w:rsid w:val="00087128"/>
    <w:rsid w:val="000871B2"/>
    <w:rsid w:val="00087599"/>
    <w:rsid w:val="000875FD"/>
    <w:rsid w:val="000900BC"/>
    <w:rsid w:val="00090446"/>
    <w:rsid w:val="000907B6"/>
    <w:rsid w:val="0009081C"/>
    <w:rsid w:val="00090A36"/>
    <w:rsid w:val="00090AF7"/>
    <w:rsid w:val="00090C5A"/>
    <w:rsid w:val="00090F15"/>
    <w:rsid w:val="0009112A"/>
    <w:rsid w:val="0009138D"/>
    <w:rsid w:val="0009197B"/>
    <w:rsid w:val="00091C27"/>
    <w:rsid w:val="00091C54"/>
    <w:rsid w:val="00091D6C"/>
    <w:rsid w:val="00092123"/>
    <w:rsid w:val="0009235F"/>
    <w:rsid w:val="000924F6"/>
    <w:rsid w:val="00092640"/>
    <w:rsid w:val="00092FCD"/>
    <w:rsid w:val="000930A7"/>
    <w:rsid w:val="00093163"/>
    <w:rsid w:val="000933B9"/>
    <w:rsid w:val="00093521"/>
    <w:rsid w:val="000938F2"/>
    <w:rsid w:val="000939A6"/>
    <w:rsid w:val="00093ABB"/>
    <w:rsid w:val="00093B9C"/>
    <w:rsid w:val="00093DB6"/>
    <w:rsid w:val="000941E6"/>
    <w:rsid w:val="000943EA"/>
    <w:rsid w:val="000945CD"/>
    <w:rsid w:val="0009460E"/>
    <w:rsid w:val="000946A4"/>
    <w:rsid w:val="00094A9B"/>
    <w:rsid w:val="00094B40"/>
    <w:rsid w:val="00094BE8"/>
    <w:rsid w:val="0009508A"/>
    <w:rsid w:val="00095107"/>
    <w:rsid w:val="000954E5"/>
    <w:rsid w:val="00095CF8"/>
    <w:rsid w:val="00095F9B"/>
    <w:rsid w:val="00096400"/>
    <w:rsid w:val="00096405"/>
    <w:rsid w:val="00096813"/>
    <w:rsid w:val="00096E82"/>
    <w:rsid w:val="00096ED3"/>
    <w:rsid w:val="0009725C"/>
    <w:rsid w:val="000974BC"/>
    <w:rsid w:val="000974FC"/>
    <w:rsid w:val="00097C86"/>
    <w:rsid w:val="00097D2F"/>
    <w:rsid w:val="00097EFF"/>
    <w:rsid w:val="00097F5A"/>
    <w:rsid w:val="000A0212"/>
    <w:rsid w:val="000A0890"/>
    <w:rsid w:val="000A08A4"/>
    <w:rsid w:val="000A0B9A"/>
    <w:rsid w:val="000A0E05"/>
    <w:rsid w:val="000A0E2B"/>
    <w:rsid w:val="000A0E70"/>
    <w:rsid w:val="000A1102"/>
    <w:rsid w:val="000A11B4"/>
    <w:rsid w:val="000A1274"/>
    <w:rsid w:val="000A1357"/>
    <w:rsid w:val="000A1444"/>
    <w:rsid w:val="000A14AB"/>
    <w:rsid w:val="000A14EF"/>
    <w:rsid w:val="000A1A73"/>
    <w:rsid w:val="000A1C7A"/>
    <w:rsid w:val="000A1F65"/>
    <w:rsid w:val="000A20D1"/>
    <w:rsid w:val="000A20E9"/>
    <w:rsid w:val="000A2191"/>
    <w:rsid w:val="000A21B2"/>
    <w:rsid w:val="000A24BD"/>
    <w:rsid w:val="000A2ADA"/>
    <w:rsid w:val="000A2C97"/>
    <w:rsid w:val="000A3072"/>
    <w:rsid w:val="000A30B6"/>
    <w:rsid w:val="000A331A"/>
    <w:rsid w:val="000A3500"/>
    <w:rsid w:val="000A369A"/>
    <w:rsid w:val="000A36EB"/>
    <w:rsid w:val="000A3B98"/>
    <w:rsid w:val="000A3C6B"/>
    <w:rsid w:val="000A3CE4"/>
    <w:rsid w:val="000A3D2A"/>
    <w:rsid w:val="000A3D7D"/>
    <w:rsid w:val="000A3E26"/>
    <w:rsid w:val="000A3EB8"/>
    <w:rsid w:val="000A4872"/>
    <w:rsid w:val="000A4931"/>
    <w:rsid w:val="000A4A93"/>
    <w:rsid w:val="000A4B80"/>
    <w:rsid w:val="000A4C57"/>
    <w:rsid w:val="000A5444"/>
    <w:rsid w:val="000A5463"/>
    <w:rsid w:val="000A57E6"/>
    <w:rsid w:val="000A5E3E"/>
    <w:rsid w:val="000A5E58"/>
    <w:rsid w:val="000A65F4"/>
    <w:rsid w:val="000A6B94"/>
    <w:rsid w:val="000A71C5"/>
    <w:rsid w:val="000A7250"/>
    <w:rsid w:val="000A735E"/>
    <w:rsid w:val="000A75C0"/>
    <w:rsid w:val="000A76FB"/>
    <w:rsid w:val="000A7B67"/>
    <w:rsid w:val="000A7EAD"/>
    <w:rsid w:val="000B03C2"/>
    <w:rsid w:val="000B03F3"/>
    <w:rsid w:val="000B05E8"/>
    <w:rsid w:val="000B06AE"/>
    <w:rsid w:val="000B083C"/>
    <w:rsid w:val="000B08C6"/>
    <w:rsid w:val="000B0A34"/>
    <w:rsid w:val="000B0A70"/>
    <w:rsid w:val="000B0ACF"/>
    <w:rsid w:val="000B0B10"/>
    <w:rsid w:val="000B0EFA"/>
    <w:rsid w:val="000B103C"/>
    <w:rsid w:val="000B1452"/>
    <w:rsid w:val="000B162F"/>
    <w:rsid w:val="000B175E"/>
    <w:rsid w:val="000B1A77"/>
    <w:rsid w:val="000B1A9A"/>
    <w:rsid w:val="000B1E84"/>
    <w:rsid w:val="000B22F7"/>
    <w:rsid w:val="000B281F"/>
    <w:rsid w:val="000B2ACB"/>
    <w:rsid w:val="000B2D2F"/>
    <w:rsid w:val="000B2D3B"/>
    <w:rsid w:val="000B3274"/>
    <w:rsid w:val="000B373F"/>
    <w:rsid w:val="000B3949"/>
    <w:rsid w:val="000B398D"/>
    <w:rsid w:val="000B3A61"/>
    <w:rsid w:val="000B3D39"/>
    <w:rsid w:val="000B4199"/>
    <w:rsid w:val="000B45C3"/>
    <w:rsid w:val="000B488D"/>
    <w:rsid w:val="000B494E"/>
    <w:rsid w:val="000B4D8E"/>
    <w:rsid w:val="000B5201"/>
    <w:rsid w:val="000B577F"/>
    <w:rsid w:val="000B5816"/>
    <w:rsid w:val="000B59AD"/>
    <w:rsid w:val="000B5E04"/>
    <w:rsid w:val="000B5EF6"/>
    <w:rsid w:val="000B5FFB"/>
    <w:rsid w:val="000B623C"/>
    <w:rsid w:val="000B636C"/>
    <w:rsid w:val="000B652E"/>
    <w:rsid w:val="000B6741"/>
    <w:rsid w:val="000B6FEA"/>
    <w:rsid w:val="000B7057"/>
    <w:rsid w:val="000B72A7"/>
    <w:rsid w:val="000B747A"/>
    <w:rsid w:val="000B775B"/>
    <w:rsid w:val="000B7845"/>
    <w:rsid w:val="000B79FD"/>
    <w:rsid w:val="000C00A7"/>
    <w:rsid w:val="000C0160"/>
    <w:rsid w:val="000C03FF"/>
    <w:rsid w:val="000C0717"/>
    <w:rsid w:val="000C07D9"/>
    <w:rsid w:val="000C08E4"/>
    <w:rsid w:val="000C0D8A"/>
    <w:rsid w:val="000C0F39"/>
    <w:rsid w:val="000C103E"/>
    <w:rsid w:val="000C122A"/>
    <w:rsid w:val="000C12B8"/>
    <w:rsid w:val="000C12C1"/>
    <w:rsid w:val="000C12F0"/>
    <w:rsid w:val="000C182A"/>
    <w:rsid w:val="000C1AFF"/>
    <w:rsid w:val="000C1BD9"/>
    <w:rsid w:val="000C228C"/>
    <w:rsid w:val="000C2520"/>
    <w:rsid w:val="000C2B2B"/>
    <w:rsid w:val="000C2EC6"/>
    <w:rsid w:val="000C2EE0"/>
    <w:rsid w:val="000C3104"/>
    <w:rsid w:val="000C3358"/>
    <w:rsid w:val="000C3716"/>
    <w:rsid w:val="000C3917"/>
    <w:rsid w:val="000C3D60"/>
    <w:rsid w:val="000C42EA"/>
    <w:rsid w:val="000C42EF"/>
    <w:rsid w:val="000C44F3"/>
    <w:rsid w:val="000C4550"/>
    <w:rsid w:val="000C4614"/>
    <w:rsid w:val="000C4964"/>
    <w:rsid w:val="000C4DA7"/>
    <w:rsid w:val="000C4ED6"/>
    <w:rsid w:val="000C5064"/>
    <w:rsid w:val="000C518C"/>
    <w:rsid w:val="000C51FC"/>
    <w:rsid w:val="000C535F"/>
    <w:rsid w:val="000C56B8"/>
    <w:rsid w:val="000C59CC"/>
    <w:rsid w:val="000C5AD4"/>
    <w:rsid w:val="000C5E9C"/>
    <w:rsid w:val="000C610E"/>
    <w:rsid w:val="000C616D"/>
    <w:rsid w:val="000C628A"/>
    <w:rsid w:val="000C6835"/>
    <w:rsid w:val="000C686C"/>
    <w:rsid w:val="000C6BA6"/>
    <w:rsid w:val="000C6D8B"/>
    <w:rsid w:val="000C7032"/>
    <w:rsid w:val="000C721D"/>
    <w:rsid w:val="000C7408"/>
    <w:rsid w:val="000C74FB"/>
    <w:rsid w:val="000C7592"/>
    <w:rsid w:val="000C779E"/>
    <w:rsid w:val="000C7CFF"/>
    <w:rsid w:val="000D0272"/>
    <w:rsid w:val="000D075A"/>
    <w:rsid w:val="000D0975"/>
    <w:rsid w:val="000D0C5D"/>
    <w:rsid w:val="000D109D"/>
    <w:rsid w:val="000D1554"/>
    <w:rsid w:val="000D17B4"/>
    <w:rsid w:val="000D19B2"/>
    <w:rsid w:val="000D1ACF"/>
    <w:rsid w:val="000D1B84"/>
    <w:rsid w:val="000D1BB5"/>
    <w:rsid w:val="000D1C01"/>
    <w:rsid w:val="000D1C5A"/>
    <w:rsid w:val="000D1DDF"/>
    <w:rsid w:val="000D1F94"/>
    <w:rsid w:val="000D232F"/>
    <w:rsid w:val="000D251E"/>
    <w:rsid w:val="000D2B64"/>
    <w:rsid w:val="000D2C73"/>
    <w:rsid w:val="000D2E6C"/>
    <w:rsid w:val="000D3172"/>
    <w:rsid w:val="000D347A"/>
    <w:rsid w:val="000D368D"/>
    <w:rsid w:val="000D38D0"/>
    <w:rsid w:val="000D43A7"/>
    <w:rsid w:val="000D45DF"/>
    <w:rsid w:val="000D4605"/>
    <w:rsid w:val="000D4652"/>
    <w:rsid w:val="000D4B46"/>
    <w:rsid w:val="000D5007"/>
    <w:rsid w:val="000D52F3"/>
    <w:rsid w:val="000D55D4"/>
    <w:rsid w:val="000D567E"/>
    <w:rsid w:val="000D56ED"/>
    <w:rsid w:val="000D599E"/>
    <w:rsid w:val="000D5C7C"/>
    <w:rsid w:val="000D5D24"/>
    <w:rsid w:val="000D5E16"/>
    <w:rsid w:val="000D5EF8"/>
    <w:rsid w:val="000D6418"/>
    <w:rsid w:val="000D657B"/>
    <w:rsid w:val="000D6651"/>
    <w:rsid w:val="000D676C"/>
    <w:rsid w:val="000D68DA"/>
    <w:rsid w:val="000D6D88"/>
    <w:rsid w:val="000D6DDF"/>
    <w:rsid w:val="000D6FA5"/>
    <w:rsid w:val="000D7201"/>
    <w:rsid w:val="000D7295"/>
    <w:rsid w:val="000D72A0"/>
    <w:rsid w:val="000D7645"/>
    <w:rsid w:val="000D7ABD"/>
    <w:rsid w:val="000D7BB0"/>
    <w:rsid w:val="000D7C1E"/>
    <w:rsid w:val="000E0122"/>
    <w:rsid w:val="000E028B"/>
    <w:rsid w:val="000E0315"/>
    <w:rsid w:val="000E063F"/>
    <w:rsid w:val="000E0720"/>
    <w:rsid w:val="000E0D27"/>
    <w:rsid w:val="000E0F04"/>
    <w:rsid w:val="000E1008"/>
    <w:rsid w:val="000E119B"/>
    <w:rsid w:val="000E126A"/>
    <w:rsid w:val="000E17A5"/>
    <w:rsid w:val="000E17D0"/>
    <w:rsid w:val="000E18B1"/>
    <w:rsid w:val="000E1B69"/>
    <w:rsid w:val="000E1C4A"/>
    <w:rsid w:val="000E1D22"/>
    <w:rsid w:val="000E1E6C"/>
    <w:rsid w:val="000E23C7"/>
    <w:rsid w:val="000E246F"/>
    <w:rsid w:val="000E271A"/>
    <w:rsid w:val="000E2963"/>
    <w:rsid w:val="000E3331"/>
    <w:rsid w:val="000E33D2"/>
    <w:rsid w:val="000E35AC"/>
    <w:rsid w:val="000E3C42"/>
    <w:rsid w:val="000E3EBE"/>
    <w:rsid w:val="000E41B7"/>
    <w:rsid w:val="000E4242"/>
    <w:rsid w:val="000E4252"/>
    <w:rsid w:val="000E43FD"/>
    <w:rsid w:val="000E48AC"/>
    <w:rsid w:val="000E4A2C"/>
    <w:rsid w:val="000E4C54"/>
    <w:rsid w:val="000E4CB2"/>
    <w:rsid w:val="000E4EE2"/>
    <w:rsid w:val="000E4FF5"/>
    <w:rsid w:val="000E5081"/>
    <w:rsid w:val="000E523B"/>
    <w:rsid w:val="000E523D"/>
    <w:rsid w:val="000E5890"/>
    <w:rsid w:val="000E5A9D"/>
    <w:rsid w:val="000E61FD"/>
    <w:rsid w:val="000E6349"/>
    <w:rsid w:val="000E6385"/>
    <w:rsid w:val="000E63E0"/>
    <w:rsid w:val="000E6519"/>
    <w:rsid w:val="000E6CB4"/>
    <w:rsid w:val="000E702C"/>
    <w:rsid w:val="000E7484"/>
    <w:rsid w:val="000E7AA3"/>
    <w:rsid w:val="000F010F"/>
    <w:rsid w:val="000F02E7"/>
    <w:rsid w:val="000F0388"/>
    <w:rsid w:val="000F0641"/>
    <w:rsid w:val="000F08F1"/>
    <w:rsid w:val="000F0F32"/>
    <w:rsid w:val="000F11A4"/>
    <w:rsid w:val="000F125E"/>
    <w:rsid w:val="000F1B9C"/>
    <w:rsid w:val="000F200D"/>
    <w:rsid w:val="000F22A1"/>
    <w:rsid w:val="000F24E7"/>
    <w:rsid w:val="000F25C2"/>
    <w:rsid w:val="000F2833"/>
    <w:rsid w:val="000F289B"/>
    <w:rsid w:val="000F2C59"/>
    <w:rsid w:val="000F2D78"/>
    <w:rsid w:val="000F2DE9"/>
    <w:rsid w:val="000F2E00"/>
    <w:rsid w:val="000F3032"/>
    <w:rsid w:val="000F33DC"/>
    <w:rsid w:val="000F35DC"/>
    <w:rsid w:val="000F3661"/>
    <w:rsid w:val="000F367D"/>
    <w:rsid w:val="000F37BF"/>
    <w:rsid w:val="000F385C"/>
    <w:rsid w:val="000F38DB"/>
    <w:rsid w:val="000F3B62"/>
    <w:rsid w:val="000F3B89"/>
    <w:rsid w:val="000F3B9C"/>
    <w:rsid w:val="000F4072"/>
    <w:rsid w:val="000F4174"/>
    <w:rsid w:val="000F418E"/>
    <w:rsid w:val="000F4628"/>
    <w:rsid w:val="000F4666"/>
    <w:rsid w:val="000F4B00"/>
    <w:rsid w:val="000F4DD7"/>
    <w:rsid w:val="000F5121"/>
    <w:rsid w:val="000F5219"/>
    <w:rsid w:val="000F55FB"/>
    <w:rsid w:val="000F58FD"/>
    <w:rsid w:val="000F5F7F"/>
    <w:rsid w:val="000F61F3"/>
    <w:rsid w:val="000F64E6"/>
    <w:rsid w:val="000F68E4"/>
    <w:rsid w:val="000F68FC"/>
    <w:rsid w:val="000F6910"/>
    <w:rsid w:val="000F692D"/>
    <w:rsid w:val="000F6F65"/>
    <w:rsid w:val="000F700C"/>
    <w:rsid w:val="000F70D5"/>
    <w:rsid w:val="000F723D"/>
    <w:rsid w:val="000F7696"/>
    <w:rsid w:val="000F7926"/>
    <w:rsid w:val="000F79D4"/>
    <w:rsid w:val="000F7C5C"/>
    <w:rsid w:val="000F7E6D"/>
    <w:rsid w:val="00100052"/>
    <w:rsid w:val="001005B0"/>
    <w:rsid w:val="00100A2D"/>
    <w:rsid w:val="00100B5B"/>
    <w:rsid w:val="00100BC2"/>
    <w:rsid w:val="00100E1A"/>
    <w:rsid w:val="00101029"/>
    <w:rsid w:val="00101190"/>
    <w:rsid w:val="00101335"/>
    <w:rsid w:val="00101453"/>
    <w:rsid w:val="0010158E"/>
    <w:rsid w:val="0010159B"/>
    <w:rsid w:val="001015D6"/>
    <w:rsid w:val="001017C4"/>
    <w:rsid w:val="00101852"/>
    <w:rsid w:val="00101C31"/>
    <w:rsid w:val="00101E4A"/>
    <w:rsid w:val="00101E83"/>
    <w:rsid w:val="00101F30"/>
    <w:rsid w:val="00102059"/>
    <w:rsid w:val="00102067"/>
    <w:rsid w:val="00102516"/>
    <w:rsid w:val="00102609"/>
    <w:rsid w:val="001028F3"/>
    <w:rsid w:val="00102940"/>
    <w:rsid w:val="00102960"/>
    <w:rsid w:val="00102C37"/>
    <w:rsid w:val="00103320"/>
    <w:rsid w:val="00103396"/>
    <w:rsid w:val="00103469"/>
    <w:rsid w:val="00103482"/>
    <w:rsid w:val="001035CA"/>
    <w:rsid w:val="001035E2"/>
    <w:rsid w:val="001039A7"/>
    <w:rsid w:val="00104D6B"/>
    <w:rsid w:val="00104EC1"/>
    <w:rsid w:val="0010514A"/>
    <w:rsid w:val="001051AF"/>
    <w:rsid w:val="001051BC"/>
    <w:rsid w:val="001052F8"/>
    <w:rsid w:val="001053AA"/>
    <w:rsid w:val="0010547E"/>
    <w:rsid w:val="00105536"/>
    <w:rsid w:val="00105563"/>
    <w:rsid w:val="001058EF"/>
    <w:rsid w:val="00106151"/>
    <w:rsid w:val="001061DF"/>
    <w:rsid w:val="00106292"/>
    <w:rsid w:val="00106AE8"/>
    <w:rsid w:val="00106B9A"/>
    <w:rsid w:val="00106F1B"/>
    <w:rsid w:val="00106FB0"/>
    <w:rsid w:val="00106FE0"/>
    <w:rsid w:val="001075F6"/>
    <w:rsid w:val="00107815"/>
    <w:rsid w:val="00107C1C"/>
    <w:rsid w:val="00107F3C"/>
    <w:rsid w:val="0011015B"/>
    <w:rsid w:val="001101DA"/>
    <w:rsid w:val="001101F3"/>
    <w:rsid w:val="001102AC"/>
    <w:rsid w:val="001103B8"/>
    <w:rsid w:val="0011057B"/>
    <w:rsid w:val="00110644"/>
    <w:rsid w:val="00110AF8"/>
    <w:rsid w:val="00110D32"/>
    <w:rsid w:val="00110F00"/>
    <w:rsid w:val="001111B1"/>
    <w:rsid w:val="00111320"/>
    <w:rsid w:val="001118B3"/>
    <w:rsid w:val="00111984"/>
    <w:rsid w:val="00111A34"/>
    <w:rsid w:val="00111C55"/>
    <w:rsid w:val="00111E20"/>
    <w:rsid w:val="00111ED7"/>
    <w:rsid w:val="00111FDE"/>
    <w:rsid w:val="00112177"/>
    <w:rsid w:val="001124E7"/>
    <w:rsid w:val="001129F8"/>
    <w:rsid w:val="00112A00"/>
    <w:rsid w:val="00113059"/>
    <w:rsid w:val="0011318F"/>
    <w:rsid w:val="00113312"/>
    <w:rsid w:val="00113407"/>
    <w:rsid w:val="0011353A"/>
    <w:rsid w:val="0011378E"/>
    <w:rsid w:val="001138B5"/>
    <w:rsid w:val="00113A35"/>
    <w:rsid w:val="00113B97"/>
    <w:rsid w:val="00113BAD"/>
    <w:rsid w:val="00113C92"/>
    <w:rsid w:val="00113CA7"/>
    <w:rsid w:val="00113D5D"/>
    <w:rsid w:val="00113E32"/>
    <w:rsid w:val="00113F3F"/>
    <w:rsid w:val="00114008"/>
    <w:rsid w:val="0011404C"/>
    <w:rsid w:val="0011448E"/>
    <w:rsid w:val="00114496"/>
    <w:rsid w:val="00114BBD"/>
    <w:rsid w:val="00114C74"/>
    <w:rsid w:val="00114C9A"/>
    <w:rsid w:val="00115137"/>
    <w:rsid w:val="00115375"/>
    <w:rsid w:val="001153C9"/>
    <w:rsid w:val="0011541E"/>
    <w:rsid w:val="00115B04"/>
    <w:rsid w:val="00116037"/>
    <w:rsid w:val="001161E7"/>
    <w:rsid w:val="001161F3"/>
    <w:rsid w:val="001162D2"/>
    <w:rsid w:val="001164DD"/>
    <w:rsid w:val="00116909"/>
    <w:rsid w:val="0011699C"/>
    <w:rsid w:val="001169D9"/>
    <w:rsid w:val="00116E1B"/>
    <w:rsid w:val="00116E59"/>
    <w:rsid w:val="00116E72"/>
    <w:rsid w:val="00116F42"/>
    <w:rsid w:val="00117029"/>
    <w:rsid w:val="0011735F"/>
    <w:rsid w:val="001174DC"/>
    <w:rsid w:val="0011751F"/>
    <w:rsid w:val="001176EF"/>
    <w:rsid w:val="00117734"/>
    <w:rsid w:val="001178A5"/>
    <w:rsid w:val="001178D4"/>
    <w:rsid w:val="001179A3"/>
    <w:rsid w:val="00117AAB"/>
    <w:rsid w:val="00120006"/>
    <w:rsid w:val="001206A8"/>
    <w:rsid w:val="001207FF"/>
    <w:rsid w:val="00120A72"/>
    <w:rsid w:val="00120A7D"/>
    <w:rsid w:val="00120AD0"/>
    <w:rsid w:val="00120C24"/>
    <w:rsid w:val="00120C79"/>
    <w:rsid w:val="00120C9E"/>
    <w:rsid w:val="00120E72"/>
    <w:rsid w:val="00120ECD"/>
    <w:rsid w:val="00121AA3"/>
    <w:rsid w:val="00121B97"/>
    <w:rsid w:val="00121D90"/>
    <w:rsid w:val="0012200B"/>
    <w:rsid w:val="0012239C"/>
    <w:rsid w:val="0012276E"/>
    <w:rsid w:val="00122CF3"/>
    <w:rsid w:val="00122DB7"/>
    <w:rsid w:val="00122F1D"/>
    <w:rsid w:val="00122F40"/>
    <w:rsid w:val="0012310B"/>
    <w:rsid w:val="001232A0"/>
    <w:rsid w:val="00123457"/>
    <w:rsid w:val="00123941"/>
    <w:rsid w:val="00123D0A"/>
    <w:rsid w:val="00123F50"/>
    <w:rsid w:val="0012408F"/>
    <w:rsid w:val="001241A8"/>
    <w:rsid w:val="00124313"/>
    <w:rsid w:val="0012437D"/>
    <w:rsid w:val="00124705"/>
    <w:rsid w:val="0012474F"/>
    <w:rsid w:val="0012479D"/>
    <w:rsid w:val="0012492E"/>
    <w:rsid w:val="00125026"/>
    <w:rsid w:val="001250A8"/>
    <w:rsid w:val="001256B9"/>
    <w:rsid w:val="00125EAD"/>
    <w:rsid w:val="00125F2C"/>
    <w:rsid w:val="00126061"/>
    <w:rsid w:val="00126337"/>
    <w:rsid w:val="001263CA"/>
    <w:rsid w:val="00126548"/>
    <w:rsid w:val="00126559"/>
    <w:rsid w:val="00126A46"/>
    <w:rsid w:val="00126C9B"/>
    <w:rsid w:val="00127415"/>
    <w:rsid w:val="001274E8"/>
    <w:rsid w:val="0012771D"/>
    <w:rsid w:val="00127924"/>
    <w:rsid w:val="00127A63"/>
    <w:rsid w:val="00127C25"/>
    <w:rsid w:val="00127D43"/>
    <w:rsid w:val="00127E8E"/>
    <w:rsid w:val="00130351"/>
    <w:rsid w:val="00130655"/>
    <w:rsid w:val="00130D27"/>
    <w:rsid w:val="00130E6A"/>
    <w:rsid w:val="00130EBA"/>
    <w:rsid w:val="00130F3B"/>
    <w:rsid w:val="001310FD"/>
    <w:rsid w:val="00131473"/>
    <w:rsid w:val="00131542"/>
    <w:rsid w:val="00131816"/>
    <w:rsid w:val="00131832"/>
    <w:rsid w:val="00131A26"/>
    <w:rsid w:val="00131C1C"/>
    <w:rsid w:val="00131CEA"/>
    <w:rsid w:val="00131D5C"/>
    <w:rsid w:val="00131FA6"/>
    <w:rsid w:val="00132011"/>
    <w:rsid w:val="00132209"/>
    <w:rsid w:val="001322A8"/>
    <w:rsid w:val="00132406"/>
    <w:rsid w:val="0013247B"/>
    <w:rsid w:val="00132591"/>
    <w:rsid w:val="00132724"/>
    <w:rsid w:val="0013292D"/>
    <w:rsid w:val="00132C15"/>
    <w:rsid w:val="00132D31"/>
    <w:rsid w:val="00133136"/>
    <w:rsid w:val="00133364"/>
    <w:rsid w:val="00133631"/>
    <w:rsid w:val="00133975"/>
    <w:rsid w:val="00133B60"/>
    <w:rsid w:val="00133D10"/>
    <w:rsid w:val="00133DD5"/>
    <w:rsid w:val="00134199"/>
    <w:rsid w:val="001345C5"/>
    <w:rsid w:val="001349AF"/>
    <w:rsid w:val="00134ABB"/>
    <w:rsid w:val="00134B93"/>
    <w:rsid w:val="00134D8C"/>
    <w:rsid w:val="00135282"/>
    <w:rsid w:val="001354EC"/>
    <w:rsid w:val="00135A06"/>
    <w:rsid w:val="00135D03"/>
    <w:rsid w:val="00135ECD"/>
    <w:rsid w:val="00135EFA"/>
    <w:rsid w:val="001362E2"/>
    <w:rsid w:val="00136801"/>
    <w:rsid w:val="00136B42"/>
    <w:rsid w:val="00136B84"/>
    <w:rsid w:val="00136DE3"/>
    <w:rsid w:val="00136EC8"/>
    <w:rsid w:val="00137146"/>
    <w:rsid w:val="001372A0"/>
    <w:rsid w:val="001377B5"/>
    <w:rsid w:val="00137EF3"/>
    <w:rsid w:val="00140146"/>
    <w:rsid w:val="00140639"/>
    <w:rsid w:val="0014063B"/>
    <w:rsid w:val="0014076C"/>
    <w:rsid w:val="00140C20"/>
    <w:rsid w:val="00140C44"/>
    <w:rsid w:val="0014134C"/>
    <w:rsid w:val="00141569"/>
    <w:rsid w:val="001419C2"/>
    <w:rsid w:val="00141FE4"/>
    <w:rsid w:val="00142025"/>
    <w:rsid w:val="00142111"/>
    <w:rsid w:val="0014213A"/>
    <w:rsid w:val="00142166"/>
    <w:rsid w:val="001427CD"/>
    <w:rsid w:val="00142C11"/>
    <w:rsid w:val="00142E18"/>
    <w:rsid w:val="00142E91"/>
    <w:rsid w:val="00142EC5"/>
    <w:rsid w:val="00142F57"/>
    <w:rsid w:val="00143155"/>
    <w:rsid w:val="00143384"/>
    <w:rsid w:val="001433ED"/>
    <w:rsid w:val="00143449"/>
    <w:rsid w:val="001434C4"/>
    <w:rsid w:val="00143578"/>
    <w:rsid w:val="001438C0"/>
    <w:rsid w:val="00143C21"/>
    <w:rsid w:val="00143EC4"/>
    <w:rsid w:val="0014423E"/>
    <w:rsid w:val="00144397"/>
    <w:rsid w:val="001443FD"/>
    <w:rsid w:val="001445D3"/>
    <w:rsid w:val="001449F6"/>
    <w:rsid w:val="00144B6F"/>
    <w:rsid w:val="00144D94"/>
    <w:rsid w:val="00144E56"/>
    <w:rsid w:val="00145419"/>
    <w:rsid w:val="00145631"/>
    <w:rsid w:val="001456AA"/>
    <w:rsid w:val="00145723"/>
    <w:rsid w:val="0014572B"/>
    <w:rsid w:val="001457A5"/>
    <w:rsid w:val="0014591B"/>
    <w:rsid w:val="00145AFA"/>
    <w:rsid w:val="00145CDC"/>
    <w:rsid w:val="00145F9A"/>
    <w:rsid w:val="00146153"/>
    <w:rsid w:val="001467DE"/>
    <w:rsid w:val="00146836"/>
    <w:rsid w:val="001469CA"/>
    <w:rsid w:val="00146AC7"/>
    <w:rsid w:val="00146D23"/>
    <w:rsid w:val="001474B9"/>
    <w:rsid w:val="001478EA"/>
    <w:rsid w:val="00147991"/>
    <w:rsid w:val="001500EC"/>
    <w:rsid w:val="0015014E"/>
    <w:rsid w:val="001503F0"/>
    <w:rsid w:val="00150573"/>
    <w:rsid w:val="00150663"/>
    <w:rsid w:val="001506EB"/>
    <w:rsid w:val="0015089D"/>
    <w:rsid w:val="00150999"/>
    <w:rsid w:val="00150E8C"/>
    <w:rsid w:val="00150FBB"/>
    <w:rsid w:val="00151016"/>
    <w:rsid w:val="001510A9"/>
    <w:rsid w:val="00151227"/>
    <w:rsid w:val="00151500"/>
    <w:rsid w:val="00151571"/>
    <w:rsid w:val="001515BB"/>
    <w:rsid w:val="00151B39"/>
    <w:rsid w:val="00151D45"/>
    <w:rsid w:val="00151FB3"/>
    <w:rsid w:val="00152045"/>
    <w:rsid w:val="0015284E"/>
    <w:rsid w:val="00152938"/>
    <w:rsid w:val="001536FF"/>
    <w:rsid w:val="00153716"/>
    <w:rsid w:val="00153C71"/>
    <w:rsid w:val="00153D0D"/>
    <w:rsid w:val="00153F3D"/>
    <w:rsid w:val="00153FAF"/>
    <w:rsid w:val="0015433E"/>
    <w:rsid w:val="001545D8"/>
    <w:rsid w:val="001547FF"/>
    <w:rsid w:val="00154B56"/>
    <w:rsid w:val="00154C81"/>
    <w:rsid w:val="00154E32"/>
    <w:rsid w:val="0015516C"/>
    <w:rsid w:val="00155500"/>
    <w:rsid w:val="00155634"/>
    <w:rsid w:val="00155AC6"/>
    <w:rsid w:val="00155B37"/>
    <w:rsid w:val="00156070"/>
    <w:rsid w:val="001563E4"/>
    <w:rsid w:val="001565BE"/>
    <w:rsid w:val="001566E5"/>
    <w:rsid w:val="00156D23"/>
    <w:rsid w:val="00156DB8"/>
    <w:rsid w:val="0015722F"/>
    <w:rsid w:val="0015737A"/>
    <w:rsid w:val="001575F2"/>
    <w:rsid w:val="00157F44"/>
    <w:rsid w:val="00160182"/>
    <w:rsid w:val="00160323"/>
    <w:rsid w:val="0016051B"/>
    <w:rsid w:val="0016086F"/>
    <w:rsid w:val="001609A7"/>
    <w:rsid w:val="00160F43"/>
    <w:rsid w:val="0016132B"/>
    <w:rsid w:val="00161444"/>
    <w:rsid w:val="00161869"/>
    <w:rsid w:val="00161BBB"/>
    <w:rsid w:val="00161E83"/>
    <w:rsid w:val="00161EE2"/>
    <w:rsid w:val="001624C3"/>
    <w:rsid w:val="001625CF"/>
    <w:rsid w:val="00162701"/>
    <w:rsid w:val="0016275B"/>
    <w:rsid w:val="001627BC"/>
    <w:rsid w:val="00162971"/>
    <w:rsid w:val="00162B03"/>
    <w:rsid w:val="00162B6D"/>
    <w:rsid w:val="00162D84"/>
    <w:rsid w:val="0016328C"/>
    <w:rsid w:val="001632FC"/>
    <w:rsid w:val="0016368C"/>
    <w:rsid w:val="0016381D"/>
    <w:rsid w:val="001639D7"/>
    <w:rsid w:val="00163AE6"/>
    <w:rsid w:val="00163D16"/>
    <w:rsid w:val="00163E94"/>
    <w:rsid w:val="00163EC1"/>
    <w:rsid w:val="00163EE8"/>
    <w:rsid w:val="00163F47"/>
    <w:rsid w:val="001640A5"/>
    <w:rsid w:val="00164265"/>
    <w:rsid w:val="001642FE"/>
    <w:rsid w:val="0016431B"/>
    <w:rsid w:val="00164495"/>
    <w:rsid w:val="0016474F"/>
    <w:rsid w:val="00164766"/>
    <w:rsid w:val="00164968"/>
    <w:rsid w:val="00164A71"/>
    <w:rsid w:val="00164BD7"/>
    <w:rsid w:val="00164C0B"/>
    <w:rsid w:val="0016517E"/>
    <w:rsid w:val="0016534E"/>
    <w:rsid w:val="00165808"/>
    <w:rsid w:val="00165815"/>
    <w:rsid w:val="0016581C"/>
    <w:rsid w:val="00165A97"/>
    <w:rsid w:val="00165CAE"/>
    <w:rsid w:val="00166563"/>
    <w:rsid w:val="00166850"/>
    <w:rsid w:val="00166DE7"/>
    <w:rsid w:val="00166E64"/>
    <w:rsid w:val="00166E8F"/>
    <w:rsid w:val="00167013"/>
    <w:rsid w:val="00167088"/>
    <w:rsid w:val="0016733E"/>
    <w:rsid w:val="001677F6"/>
    <w:rsid w:val="00167DEE"/>
    <w:rsid w:val="00170119"/>
    <w:rsid w:val="00170161"/>
    <w:rsid w:val="001701B5"/>
    <w:rsid w:val="001703F0"/>
    <w:rsid w:val="00170B1A"/>
    <w:rsid w:val="00170CB7"/>
    <w:rsid w:val="00170E9E"/>
    <w:rsid w:val="00170EE4"/>
    <w:rsid w:val="00170FF6"/>
    <w:rsid w:val="00171041"/>
    <w:rsid w:val="0017132D"/>
    <w:rsid w:val="00171502"/>
    <w:rsid w:val="0017171A"/>
    <w:rsid w:val="00171731"/>
    <w:rsid w:val="00171821"/>
    <w:rsid w:val="001719A5"/>
    <w:rsid w:val="00171A11"/>
    <w:rsid w:val="00171C7F"/>
    <w:rsid w:val="00171F0F"/>
    <w:rsid w:val="00171F5D"/>
    <w:rsid w:val="00171F96"/>
    <w:rsid w:val="00172131"/>
    <w:rsid w:val="00172248"/>
    <w:rsid w:val="00172564"/>
    <w:rsid w:val="00172578"/>
    <w:rsid w:val="00172A79"/>
    <w:rsid w:val="00172BCA"/>
    <w:rsid w:val="00172C36"/>
    <w:rsid w:val="00172EF2"/>
    <w:rsid w:val="00172F89"/>
    <w:rsid w:val="00172F90"/>
    <w:rsid w:val="0017361A"/>
    <w:rsid w:val="00173853"/>
    <w:rsid w:val="00173A09"/>
    <w:rsid w:val="00173ACA"/>
    <w:rsid w:val="00173B86"/>
    <w:rsid w:val="00173BF3"/>
    <w:rsid w:val="001740DB"/>
    <w:rsid w:val="00174235"/>
    <w:rsid w:val="00174511"/>
    <w:rsid w:val="001747F0"/>
    <w:rsid w:val="001748B1"/>
    <w:rsid w:val="00174C1A"/>
    <w:rsid w:val="00175030"/>
    <w:rsid w:val="0017529A"/>
    <w:rsid w:val="001753F4"/>
    <w:rsid w:val="00175650"/>
    <w:rsid w:val="001756B3"/>
    <w:rsid w:val="00175825"/>
    <w:rsid w:val="00175B5B"/>
    <w:rsid w:val="00175D1F"/>
    <w:rsid w:val="00175E51"/>
    <w:rsid w:val="00175FAB"/>
    <w:rsid w:val="001760C0"/>
    <w:rsid w:val="00176181"/>
    <w:rsid w:val="001762F7"/>
    <w:rsid w:val="00176553"/>
    <w:rsid w:val="00176607"/>
    <w:rsid w:val="00177861"/>
    <w:rsid w:val="00177F92"/>
    <w:rsid w:val="0018001B"/>
    <w:rsid w:val="001804DA"/>
    <w:rsid w:val="001806A5"/>
    <w:rsid w:val="00180777"/>
    <w:rsid w:val="0018175B"/>
    <w:rsid w:val="001819BA"/>
    <w:rsid w:val="001819C3"/>
    <w:rsid w:val="00181F83"/>
    <w:rsid w:val="00182225"/>
    <w:rsid w:val="00182235"/>
    <w:rsid w:val="001824A2"/>
    <w:rsid w:val="00182710"/>
    <w:rsid w:val="00182888"/>
    <w:rsid w:val="0018297B"/>
    <w:rsid w:val="00182ACD"/>
    <w:rsid w:val="00182BBB"/>
    <w:rsid w:val="0018305B"/>
    <w:rsid w:val="001830EA"/>
    <w:rsid w:val="001831CA"/>
    <w:rsid w:val="001832F7"/>
    <w:rsid w:val="00183309"/>
    <w:rsid w:val="00183B7F"/>
    <w:rsid w:val="001841E8"/>
    <w:rsid w:val="001844C4"/>
    <w:rsid w:val="001849B7"/>
    <w:rsid w:val="00184E8E"/>
    <w:rsid w:val="0018513F"/>
    <w:rsid w:val="001852BE"/>
    <w:rsid w:val="00185A07"/>
    <w:rsid w:val="00185DAA"/>
    <w:rsid w:val="00185EAB"/>
    <w:rsid w:val="00186ADA"/>
    <w:rsid w:val="00186FDA"/>
    <w:rsid w:val="001871B2"/>
    <w:rsid w:val="001871CB"/>
    <w:rsid w:val="0018724B"/>
    <w:rsid w:val="00187616"/>
    <w:rsid w:val="001876F1"/>
    <w:rsid w:val="00187832"/>
    <w:rsid w:val="00187D2F"/>
    <w:rsid w:val="00190296"/>
    <w:rsid w:val="00190567"/>
    <w:rsid w:val="00190B32"/>
    <w:rsid w:val="00190D57"/>
    <w:rsid w:val="00190F8B"/>
    <w:rsid w:val="001910AE"/>
    <w:rsid w:val="00191292"/>
    <w:rsid w:val="001914B5"/>
    <w:rsid w:val="0019178A"/>
    <w:rsid w:val="0019179D"/>
    <w:rsid w:val="00191E7C"/>
    <w:rsid w:val="0019220F"/>
    <w:rsid w:val="001922E6"/>
    <w:rsid w:val="001924C5"/>
    <w:rsid w:val="00192EC3"/>
    <w:rsid w:val="00192F1A"/>
    <w:rsid w:val="00193428"/>
    <w:rsid w:val="00193452"/>
    <w:rsid w:val="00193562"/>
    <w:rsid w:val="00193995"/>
    <w:rsid w:val="001939DD"/>
    <w:rsid w:val="00193DC5"/>
    <w:rsid w:val="00193F51"/>
    <w:rsid w:val="00193F80"/>
    <w:rsid w:val="001944A3"/>
    <w:rsid w:val="001944B8"/>
    <w:rsid w:val="001949F1"/>
    <w:rsid w:val="00194C34"/>
    <w:rsid w:val="00194ECC"/>
    <w:rsid w:val="00194F7C"/>
    <w:rsid w:val="00195A12"/>
    <w:rsid w:val="0019608C"/>
    <w:rsid w:val="001966BB"/>
    <w:rsid w:val="00196777"/>
    <w:rsid w:val="0019679C"/>
    <w:rsid w:val="00196C44"/>
    <w:rsid w:val="00196FB4"/>
    <w:rsid w:val="001970DB"/>
    <w:rsid w:val="00197179"/>
    <w:rsid w:val="00197282"/>
    <w:rsid w:val="0019729F"/>
    <w:rsid w:val="0019754B"/>
    <w:rsid w:val="001A0064"/>
    <w:rsid w:val="001A00C4"/>
    <w:rsid w:val="001A0204"/>
    <w:rsid w:val="001A05DC"/>
    <w:rsid w:val="001A0B82"/>
    <w:rsid w:val="001A0C51"/>
    <w:rsid w:val="001A0E91"/>
    <w:rsid w:val="001A1198"/>
    <w:rsid w:val="001A12D5"/>
    <w:rsid w:val="001A1820"/>
    <w:rsid w:val="001A1886"/>
    <w:rsid w:val="001A1F1F"/>
    <w:rsid w:val="001A2021"/>
    <w:rsid w:val="001A246F"/>
    <w:rsid w:val="001A284F"/>
    <w:rsid w:val="001A33CF"/>
    <w:rsid w:val="001A340C"/>
    <w:rsid w:val="001A3B18"/>
    <w:rsid w:val="001A3B5A"/>
    <w:rsid w:val="001A3D05"/>
    <w:rsid w:val="001A4581"/>
    <w:rsid w:val="001A4808"/>
    <w:rsid w:val="001A4D6D"/>
    <w:rsid w:val="001A4D7B"/>
    <w:rsid w:val="001A4E65"/>
    <w:rsid w:val="001A4FD3"/>
    <w:rsid w:val="001A50D0"/>
    <w:rsid w:val="001A511B"/>
    <w:rsid w:val="001A5338"/>
    <w:rsid w:val="001A5597"/>
    <w:rsid w:val="001A55AC"/>
    <w:rsid w:val="001A55E0"/>
    <w:rsid w:val="001A5C0B"/>
    <w:rsid w:val="001A5DBA"/>
    <w:rsid w:val="001A5DEB"/>
    <w:rsid w:val="001A61CD"/>
    <w:rsid w:val="001A62C3"/>
    <w:rsid w:val="001A64D4"/>
    <w:rsid w:val="001A68B8"/>
    <w:rsid w:val="001A6A84"/>
    <w:rsid w:val="001A6C4B"/>
    <w:rsid w:val="001A6ED2"/>
    <w:rsid w:val="001A748A"/>
    <w:rsid w:val="001A78E4"/>
    <w:rsid w:val="001A7A98"/>
    <w:rsid w:val="001A7ABB"/>
    <w:rsid w:val="001A7AF1"/>
    <w:rsid w:val="001A7BD8"/>
    <w:rsid w:val="001A7C37"/>
    <w:rsid w:val="001A7CCD"/>
    <w:rsid w:val="001A7D6A"/>
    <w:rsid w:val="001B016A"/>
    <w:rsid w:val="001B07D7"/>
    <w:rsid w:val="001B0836"/>
    <w:rsid w:val="001B09D3"/>
    <w:rsid w:val="001B0B69"/>
    <w:rsid w:val="001B1000"/>
    <w:rsid w:val="001B1CCB"/>
    <w:rsid w:val="001B1EEC"/>
    <w:rsid w:val="001B263F"/>
    <w:rsid w:val="001B2690"/>
    <w:rsid w:val="001B29F9"/>
    <w:rsid w:val="001B2A37"/>
    <w:rsid w:val="001B2C5B"/>
    <w:rsid w:val="001B2C6C"/>
    <w:rsid w:val="001B2EBC"/>
    <w:rsid w:val="001B31A4"/>
    <w:rsid w:val="001B31F2"/>
    <w:rsid w:val="001B3729"/>
    <w:rsid w:val="001B3ABC"/>
    <w:rsid w:val="001B3D0F"/>
    <w:rsid w:val="001B3D91"/>
    <w:rsid w:val="001B3E04"/>
    <w:rsid w:val="001B3FA2"/>
    <w:rsid w:val="001B40B8"/>
    <w:rsid w:val="001B41E0"/>
    <w:rsid w:val="001B42A1"/>
    <w:rsid w:val="001B4419"/>
    <w:rsid w:val="001B45A6"/>
    <w:rsid w:val="001B45F7"/>
    <w:rsid w:val="001B47E5"/>
    <w:rsid w:val="001B4877"/>
    <w:rsid w:val="001B48F8"/>
    <w:rsid w:val="001B491C"/>
    <w:rsid w:val="001B4AEB"/>
    <w:rsid w:val="001B4CD2"/>
    <w:rsid w:val="001B4EAA"/>
    <w:rsid w:val="001B5089"/>
    <w:rsid w:val="001B53E4"/>
    <w:rsid w:val="001B55FA"/>
    <w:rsid w:val="001B58D1"/>
    <w:rsid w:val="001B5A29"/>
    <w:rsid w:val="001B5A63"/>
    <w:rsid w:val="001B5B70"/>
    <w:rsid w:val="001B5BF9"/>
    <w:rsid w:val="001B5D66"/>
    <w:rsid w:val="001B61AC"/>
    <w:rsid w:val="001B61F7"/>
    <w:rsid w:val="001B623F"/>
    <w:rsid w:val="001B63E6"/>
    <w:rsid w:val="001B679B"/>
    <w:rsid w:val="001B69FA"/>
    <w:rsid w:val="001B6A21"/>
    <w:rsid w:val="001B6ABC"/>
    <w:rsid w:val="001B6C5D"/>
    <w:rsid w:val="001B6C9A"/>
    <w:rsid w:val="001B70FA"/>
    <w:rsid w:val="001B7317"/>
    <w:rsid w:val="001B74FD"/>
    <w:rsid w:val="001B77CD"/>
    <w:rsid w:val="001B7C9F"/>
    <w:rsid w:val="001B7CAC"/>
    <w:rsid w:val="001B7EAE"/>
    <w:rsid w:val="001C0075"/>
    <w:rsid w:val="001C007D"/>
    <w:rsid w:val="001C017C"/>
    <w:rsid w:val="001C02A7"/>
    <w:rsid w:val="001C05CC"/>
    <w:rsid w:val="001C0B94"/>
    <w:rsid w:val="001C0CC3"/>
    <w:rsid w:val="001C0CE1"/>
    <w:rsid w:val="001C14F2"/>
    <w:rsid w:val="001C15B8"/>
    <w:rsid w:val="001C16A4"/>
    <w:rsid w:val="001C16AC"/>
    <w:rsid w:val="001C1939"/>
    <w:rsid w:val="001C21AF"/>
    <w:rsid w:val="001C27A8"/>
    <w:rsid w:val="001C293D"/>
    <w:rsid w:val="001C2A34"/>
    <w:rsid w:val="001C2BAB"/>
    <w:rsid w:val="001C2EB0"/>
    <w:rsid w:val="001C3221"/>
    <w:rsid w:val="001C34C5"/>
    <w:rsid w:val="001C378F"/>
    <w:rsid w:val="001C3EB9"/>
    <w:rsid w:val="001C4212"/>
    <w:rsid w:val="001C4336"/>
    <w:rsid w:val="001C4371"/>
    <w:rsid w:val="001C4483"/>
    <w:rsid w:val="001C4558"/>
    <w:rsid w:val="001C47F5"/>
    <w:rsid w:val="001C48C3"/>
    <w:rsid w:val="001C4949"/>
    <w:rsid w:val="001C4C6C"/>
    <w:rsid w:val="001C4C73"/>
    <w:rsid w:val="001C4E39"/>
    <w:rsid w:val="001C54E6"/>
    <w:rsid w:val="001C5990"/>
    <w:rsid w:val="001C5B51"/>
    <w:rsid w:val="001C5C32"/>
    <w:rsid w:val="001C6087"/>
    <w:rsid w:val="001C6347"/>
    <w:rsid w:val="001C63D6"/>
    <w:rsid w:val="001C6462"/>
    <w:rsid w:val="001C654E"/>
    <w:rsid w:val="001C6754"/>
    <w:rsid w:val="001C6BBE"/>
    <w:rsid w:val="001C6C59"/>
    <w:rsid w:val="001C6CAE"/>
    <w:rsid w:val="001C6F05"/>
    <w:rsid w:val="001C6F5D"/>
    <w:rsid w:val="001C704E"/>
    <w:rsid w:val="001C71A6"/>
    <w:rsid w:val="001C73C8"/>
    <w:rsid w:val="001C7554"/>
    <w:rsid w:val="001C7849"/>
    <w:rsid w:val="001C7A5C"/>
    <w:rsid w:val="001C7C5B"/>
    <w:rsid w:val="001D0071"/>
    <w:rsid w:val="001D07B5"/>
    <w:rsid w:val="001D08C6"/>
    <w:rsid w:val="001D08E1"/>
    <w:rsid w:val="001D0A15"/>
    <w:rsid w:val="001D0CEE"/>
    <w:rsid w:val="001D0D06"/>
    <w:rsid w:val="001D10AC"/>
    <w:rsid w:val="001D11DE"/>
    <w:rsid w:val="001D12B5"/>
    <w:rsid w:val="001D14DA"/>
    <w:rsid w:val="001D14F1"/>
    <w:rsid w:val="001D1543"/>
    <w:rsid w:val="001D186F"/>
    <w:rsid w:val="001D1BF4"/>
    <w:rsid w:val="001D2049"/>
    <w:rsid w:val="001D215F"/>
    <w:rsid w:val="001D23AD"/>
    <w:rsid w:val="001D28F1"/>
    <w:rsid w:val="001D2ADD"/>
    <w:rsid w:val="001D2FF3"/>
    <w:rsid w:val="001D38CF"/>
    <w:rsid w:val="001D3928"/>
    <w:rsid w:val="001D43DD"/>
    <w:rsid w:val="001D44DE"/>
    <w:rsid w:val="001D4552"/>
    <w:rsid w:val="001D4627"/>
    <w:rsid w:val="001D4CA9"/>
    <w:rsid w:val="001D4DB7"/>
    <w:rsid w:val="001D5088"/>
    <w:rsid w:val="001D54B7"/>
    <w:rsid w:val="001D54C7"/>
    <w:rsid w:val="001D5562"/>
    <w:rsid w:val="001D5686"/>
    <w:rsid w:val="001D573C"/>
    <w:rsid w:val="001D5A23"/>
    <w:rsid w:val="001D5A6A"/>
    <w:rsid w:val="001D5B1D"/>
    <w:rsid w:val="001D600C"/>
    <w:rsid w:val="001D61AD"/>
    <w:rsid w:val="001D637A"/>
    <w:rsid w:val="001D6406"/>
    <w:rsid w:val="001D64FC"/>
    <w:rsid w:val="001D6AD9"/>
    <w:rsid w:val="001D701B"/>
    <w:rsid w:val="001D718A"/>
    <w:rsid w:val="001D72AA"/>
    <w:rsid w:val="001D7407"/>
    <w:rsid w:val="001D765E"/>
    <w:rsid w:val="001D76FD"/>
    <w:rsid w:val="001D79A5"/>
    <w:rsid w:val="001D7D41"/>
    <w:rsid w:val="001D7D89"/>
    <w:rsid w:val="001E01E0"/>
    <w:rsid w:val="001E02F9"/>
    <w:rsid w:val="001E04C0"/>
    <w:rsid w:val="001E0BB8"/>
    <w:rsid w:val="001E0C23"/>
    <w:rsid w:val="001E0C2E"/>
    <w:rsid w:val="001E1308"/>
    <w:rsid w:val="001E14B3"/>
    <w:rsid w:val="001E1550"/>
    <w:rsid w:val="001E1704"/>
    <w:rsid w:val="001E1F63"/>
    <w:rsid w:val="001E2243"/>
    <w:rsid w:val="001E23D8"/>
    <w:rsid w:val="001E2ACF"/>
    <w:rsid w:val="001E2D39"/>
    <w:rsid w:val="001E2EF7"/>
    <w:rsid w:val="001E3547"/>
    <w:rsid w:val="001E3C80"/>
    <w:rsid w:val="001E3E70"/>
    <w:rsid w:val="001E3F32"/>
    <w:rsid w:val="001E480F"/>
    <w:rsid w:val="001E4A6F"/>
    <w:rsid w:val="001E4ECD"/>
    <w:rsid w:val="001E50AD"/>
    <w:rsid w:val="001E50EE"/>
    <w:rsid w:val="001E52BE"/>
    <w:rsid w:val="001E55AD"/>
    <w:rsid w:val="001E56AD"/>
    <w:rsid w:val="001E5B4F"/>
    <w:rsid w:val="001E63FB"/>
    <w:rsid w:val="001E65F3"/>
    <w:rsid w:val="001E6843"/>
    <w:rsid w:val="001E6AD3"/>
    <w:rsid w:val="001E6B7C"/>
    <w:rsid w:val="001E6E54"/>
    <w:rsid w:val="001E6F36"/>
    <w:rsid w:val="001E6F52"/>
    <w:rsid w:val="001E737E"/>
    <w:rsid w:val="001E7388"/>
    <w:rsid w:val="001E772F"/>
    <w:rsid w:val="001E795E"/>
    <w:rsid w:val="001E7AF6"/>
    <w:rsid w:val="001E7B11"/>
    <w:rsid w:val="001F01E2"/>
    <w:rsid w:val="001F066A"/>
    <w:rsid w:val="001F0A75"/>
    <w:rsid w:val="001F0AA3"/>
    <w:rsid w:val="001F0CB1"/>
    <w:rsid w:val="001F0F69"/>
    <w:rsid w:val="001F1029"/>
    <w:rsid w:val="001F111C"/>
    <w:rsid w:val="001F1203"/>
    <w:rsid w:val="001F1365"/>
    <w:rsid w:val="001F1911"/>
    <w:rsid w:val="001F1A82"/>
    <w:rsid w:val="001F1A8C"/>
    <w:rsid w:val="001F236B"/>
    <w:rsid w:val="001F2566"/>
    <w:rsid w:val="001F29AB"/>
    <w:rsid w:val="001F2A06"/>
    <w:rsid w:val="001F2BBD"/>
    <w:rsid w:val="001F2E59"/>
    <w:rsid w:val="001F374F"/>
    <w:rsid w:val="001F38E8"/>
    <w:rsid w:val="001F3A98"/>
    <w:rsid w:val="001F3ABF"/>
    <w:rsid w:val="001F3EAD"/>
    <w:rsid w:val="001F3F5D"/>
    <w:rsid w:val="001F41EA"/>
    <w:rsid w:val="001F4283"/>
    <w:rsid w:val="001F48D0"/>
    <w:rsid w:val="001F4EE5"/>
    <w:rsid w:val="001F5290"/>
    <w:rsid w:val="001F55E2"/>
    <w:rsid w:val="001F5675"/>
    <w:rsid w:val="001F5B3A"/>
    <w:rsid w:val="001F5B88"/>
    <w:rsid w:val="001F5F1D"/>
    <w:rsid w:val="001F5FC4"/>
    <w:rsid w:val="001F613D"/>
    <w:rsid w:val="001F6727"/>
    <w:rsid w:val="001F6979"/>
    <w:rsid w:val="001F6BC4"/>
    <w:rsid w:val="001F6BF6"/>
    <w:rsid w:val="001F7223"/>
    <w:rsid w:val="001F776F"/>
    <w:rsid w:val="001F78FE"/>
    <w:rsid w:val="001F7D6D"/>
    <w:rsid w:val="001F7DC1"/>
    <w:rsid w:val="002000FE"/>
    <w:rsid w:val="00200660"/>
    <w:rsid w:val="002009C4"/>
    <w:rsid w:val="00200A1A"/>
    <w:rsid w:val="00200BFB"/>
    <w:rsid w:val="00200C62"/>
    <w:rsid w:val="00200D46"/>
    <w:rsid w:val="00200DBF"/>
    <w:rsid w:val="002012DF"/>
    <w:rsid w:val="00201583"/>
    <w:rsid w:val="002015BF"/>
    <w:rsid w:val="0020169A"/>
    <w:rsid w:val="002019A3"/>
    <w:rsid w:val="00201B02"/>
    <w:rsid w:val="00201C47"/>
    <w:rsid w:val="00201CE7"/>
    <w:rsid w:val="00201F87"/>
    <w:rsid w:val="0020200B"/>
    <w:rsid w:val="0020212C"/>
    <w:rsid w:val="00202181"/>
    <w:rsid w:val="00203783"/>
    <w:rsid w:val="00203928"/>
    <w:rsid w:val="00203AC9"/>
    <w:rsid w:val="00203B72"/>
    <w:rsid w:val="00203D2B"/>
    <w:rsid w:val="00204493"/>
    <w:rsid w:val="002044DA"/>
    <w:rsid w:val="00204514"/>
    <w:rsid w:val="00204821"/>
    <w:rsid w:val="00204931"/>
    <w:rsid w:val="00204971"/>
    <w:rsid w:val="00204A7B"/>
    <w:rsid w:val="00204E38"/>
    <w:rsid w:val="00204F40"/>
    <w:rsid w:val="00205013"/>
    <w:rsid w:val="0020522C"/>
    <w:rsid w:val="002055B2"/>
    <w:rsid w:val="00205711"/>
    <w:rsid w:val="00205777"/>
    <w:rsid w:val="00205836"/>
    <w:rsid w:val="00205941"/>
    <w:rsid w:val="002059BA"/>
    <w:rsid w:val="00205C61"/>
    <w:rsid w:val="00205F8B"/>
    <w:rsid w:val="002060FA"/>
    <w:rsid w:val="00206524"/>
    <w:rsid w:val="002066F1"/>
    <w:rsid w:val="00206968"/>
    <w:rsid w:val="00206B65"/>
    <w:rsid w:val="00206BF3"/>
    <w:rsid w:val="00206F8C"/>
    <w:rsid w:val="00207383"/>
    <w:rsid w:val="002074CA"/>
    <w:rsid w:val="0020753F"/>
    <w:rsid w:val="00207766"/>
    <w:rsid w:val="0020783B"/>
    <w:rsid w:val="00207A12"/>
    <w:rsid w:val="00207B35"/>
    <w:rsid w:val="00207DDD"/>
    <w:rsid w:val="00210D20"/>
    <w:rsid w:val="00210E5C"/>
    <w:rsid w:val="002110FD"/>
    <w:rsid w:val="0021117D"/>
    <w:rsid w:val="0021138C"/>
    <w:rsid w:val="002113B4"/>
    <w:rsid w:val="00211595"/>
    <w:rsid w:val="002115B2"/>
    <w:rsid w:val="002119DB"/>
    <w:rsid w:val="00211B65"/>
    <w:rsid w:val="00211E7E"/>
    <w:rsid w:val="0021214F"/>
    <w:rsid w:val="002121B2"/>
    <w:rsid w:val="00212223"/>
    <w:rsid w:val="00212279"/>
    <w:rsid w:val="0021228F"/>
    <w:rsid w:val="002127B3"/>
    <w:rsid w:val="00212E38"/>
    <w:rsid w:val="00213372"/>
    <w:rsid w:val="002137FF"/>
    <w:rsid w:val="00213A24"/>
    <w:rsid w:val="00213D00"/>
    <w:rsid w:val="002140AF"/>
    <w:rsid w:val="00214241"/>
    <w:rsid w:val="00214523"/>
    <w:rsid w:val="002148DB"/>
    <w:rsid w:val="0021495E"/>
    <w:rsid w:val="00214A1F"/>
    <w:rsid w:val="00214AF1"/>
    <w:rsid w:val="0021528B"/>
    <w:rsid w:val="002153C3"/>
    <w:rsid w:val="00215645"/>
    <w:rsid w:val="002158C0"/>
    <w:rsid w:val="002158DE"/>
    <w:rsid w:val="00215D22"/>
    <w:rsid w:val="00216458"/>
    <w:rsid w:val="002167BB"/>
    <w:rsid w:val="00216800"/>
    <w:rsid w:val="00216ADD"/>
    <w:rsid w:val="00216ECF"/>
    <w:rsid w:val="0021774B"/>
    <w:rsid w:val="00217AB7"/>
    <w:rsid w:val="00217AFE"/>
    <w:rsid w:val="002200E1"/>
    <w:rsid w:val="002203FD"/>
    <w:rsid w:val="00220500"/>
    <w:rsid w:val="0022051D"/>
    <w:rsid w:val="002206AC"/>
    <w:rsid w:val="00220915"/>
    <w:rsid w:val="00221433"/>
    <w:rsid w:val="00221AC3"/>
    <w:rsid w:val="002222F1"/>
    <w:rsid w:val="00222758"/>
    <w:rsid w:val="00222891"/>
    <w:rsid w:val="00222B5F"/>
    <w:rsid w:val="00222C59"/>
    <w:rsid w:val="00222D41"/>
    <w:rsid w:val="00222FE3"/>
    <w:rsid w:val="0022303C"/>
    <w:rsid w:val="002232BB"/>
    <w:rsid w:val="002235D2"/>
    <w:rsid w:val="00223690"/>
    <w:rsid w:val="002237C7"/>
    <w:rsid w:val="00223826"/>
    <w:rsid w:val="00223841"/>
    <w:rsid w:val="002239B0"/>
    <w:rsid w:val="0022474C"/>
    <w:rsid w:val="0022481A"/>
    <w:rsid w:val="00224A42"/>
    <w:rsid w:val="00224E21"/>
    <w:rsid w:val="00224F22"/>
    <w:rsid w:val="00225169"/>
    <w:rsid w:val="00225332"/>
    <w:rsid w:val="00225E6A"/>
    <w:rsid w:val="00225E9A"/>
    <w:rsid w:val="00226166"/>
    <w:rsid w:val="00226183"/>
    <w:rsid w:val="00226877"/>
    <w:rsid w:val="002269A5"/>
    <w:rsid w:val="002269B1"/>
    <w:rsid w:val="00226A25"/>
    <w:rsid w:val="00226AC5"/>
    <w:rsid w:val="00226AF4"/>
    <w:rsid w:val="00226D49"/>
    <w:rsid w:val="002271EB"/>
    <w:rsid w:val="002271ED"/>
    <w:rsid w:val="00227208"/>
    <w:rsid w:val="002272EF"/>
    <w:rsid w:val="00227399"/>
    <w:rsid w:val="002277EB"/>
    <w:rsid w:val="00227BBE"/>
    <w:rsid w:val="002301E6"/>
    <w:rsid w:val="002305AB"/>
    <w:rsid w:val="00230906"/>
    <w:rsid w:val="00230AA5"/>
    <w:rsid w:val="002312AB"/>
    <w:rsid w:val="002317B5"/>
    <w:rsid w:val="002317F2"/>
    <w:rsid w:val="00231875"/>
    <w:rsid w:val="00231962"/>
    <w:rsid w:val="00231D77"/>
    <w:rsid w:val="00231E82"/>
    <w:rsid w:val="00232144"/>
    <w:rsid w:val="0023256A"/>
    <w:rsid w:val="002326C4"/>
    <w:rsid w:val="00232922"/>
    <w:rsid w:val="00232AD1"/>
    <w:rsid w:val="00232BAE"/>
    <w:rsid w:val="00232C56"/>
    <w:rsid w:val="00232E86"/>
    <w:rsid w:val="00232EB7"/>
    <w:rsid w:val="002331E2"/>
    <w:rsid w:val="00233272"/>
    <w:rsid w:val="0023357C"/>
    <w:rsid w:val="00233623"/>
    <w:rsid w:val="00233882"/>
    <w:rsid w:val="002341CF"/>
    <w:rsid w:val="00234227"/>
    <w:rsid w:val="002342D7"/>
    <w:rsid w:val="00234496"/>
    <w:rsid w:val="0023467C"/>
    <w:rsid w:val="00234680"/>
    <w:rsid w:val="00234AE8"/>
    <w:rsid w:val="00234B9B"/>
    <w:rsid w:val="00234C93"/>
    <w:rsid w:val="00234DD1"/>
    <w:rsid w:val="00235045"/>
    <w:rsid w:val="0023523D"/>
    <w:rsid w:val="0023571B"/>
    <w:rsid w:val="0023582A"/>
    <w:rsid w:val="00235901"/>
    <w:rsid w:val="00235D9E"/>
    <w:rsid w:val="00235F63"/>
    <w:rsid w:val="00236126"/>
    <w:rsid w:val="0023621D"/>
    <w:rsid w:val="002369C1"/>
    <w:rsid w:val="00237280"/>
    <w:rsid w:val="002372BA"/>
    <w:rsid w:val="00237327"/>
    <w:rsid w:val="00237401"/>
    <w:rsid w:val="002376C3"/>
    <w:rsid w:val="00237779"/>
    <w:rsid w:val="00237869"/>
    <w:rsid w:val="00237897"/>
    <w:rsid w:val="00237AE7"/>
    <w:rsid w:val="00237B08"/>
    <w:rsid w:val="00237B43"/>
    <w:rsid w:val="00237D11"/>
    <w:rsid w:val="00240366"/>
    <w:rsid w:val="00240BDE"/>
    <w:rsid w:val="00240F40"/>
    <w:rsid w:val="00241166"/>
    <w:rsid w:val="0024119B"/>
    <w:rsid w:val="00241469"/>
    <w:rsid w:val="0024151D"/>
    <w:rsid w:val="00241744"/>
    <w:rsid w:val="002419F5"/>
    <w:rsid w:val="00241A5C"/>
    <w:rsid w:val="00241A68"/>
    <w:rsid w:val="00241BBA"/>
    <w:rsid w:val="00241E56"/>
    <w:rsid w:val="00241FA9"/>
    <w:rsid w:val="002421E7"/>
    <w:rsid w:val="002425A6"/>
    <w:rsid w:val="002426D4"/>
    <w:rsid w:val="00242A9B"/>
    <w:rsid w:val="0024307B"/>
    <w:rsid w:val="00243446"/>
    <w:rsid w:val="002435A7"/>
    <w:rsid w:val="0024371F"/>
    <w:rsid w:val="00243809"/>
    <w:rsid w:val="00243A39"/>
    <w:rsid w:val="002440E5"/>
    <w:rsid w:val="002441B5"/>
    <w:rsid w:val="002443C3"/>
    <w:rsid w:val="0024455F"/>
    <w:rsid w:val="00244632"/>
    <w:rsid w:val="00244734"/>
    <w:rsid w:val="00244ABA"/>
    <w:rsid w:val="00244E08"/>
    <w:rsid w:val="00244F9E"/>
    <w:rsid w:val="00245111"/>
    <w:rsid w:val="00245667"/>
    <w:rsid w:val="0024583B"/>
    <w:rsid w:val="00245900"/>
    <w:rsid w:val="00245A54"/>
    <w:rsid w:val="00245B9F"/>
    <w:rsid w:val="00245BCB"/>
    <w:rsid w:val="00245CE9"/>
    <w:rsid w:val="00245F8F"/>
    <w:rsid w:val="00246217"/>
    <w:rsid w:val="002465FD"/>
    <w:rsid w:val="00246602"/>
    <w:rsid w:val="002467F7"/>
    <w:rsid w:val="00246BAA"/>
    <w:rsid w:val="00247476"/>
    <w:rsid w:val="00247482"/>
    <w:rsid w:val="00247491"/>
    <w:rsid w:val="00247591"/>
    <w:rsid w:val="002475C8"/>
    <w:rsid w:val="00247816"/>
    <w:rsid w:val="00247DF3"/>
    <w:rsid w:val="00247FC8"/>
    <w:rsid w:val="00250395"/>
    <w:rsid w:val="0025041F"/>
    <w:rsid w:val="002505C9"/>
    <w:rsid w:val="0025061B"/>
    <w:rsid w:val="00250713"/>
    <w:rsid w:val="00250994"/>
    <w:rsid w:val="00250C67"/>
    <w:rsid w:val="00250F24"/>
    <w:rsid w:val="00251241"/>
    <w:rsid w:val="002513A1"/>
    <w:rsid w:val="002519F2"/>
    <w:rsid w:val="00251A82"/>
    <w:rsid w:val="00251E64"/>
    <w:rsid w:val="0025224E"/>
    <w:rsid w:val="00252265"/>
    <w:rsid w:val="00252601"/>
    <w:rsid w:val="002527EA"/>
    <w:rsid w:val="00252919"/>
    <w:rsid w:val="00252C12"/>
    <w:rsid w:val="00252C1F"/>
    <w:rsid w:val="00252D0B"/>
    <w:rsid w:val="002531F6"/>
    <w:rsid w:val="00253302"/>
    <w:rsid w:val="002533C4"/>
    <w:rsid w:val="002537B6"/>
    <w:rsid w:val="00254311"/>
    <w:rsid w:val="002544F5"/>
    <w:rsid w:val="00254DB8"/>
    <w:rsid w:val="00254DDF"/>
    <w:rsid w:val="00254F4F"/>
    <w:rsid w:val="00254F63"/>
    <w:rsid w:val="00255399"/>
    <w:rsid w:val="0025548F"/>
    <w:rsid w:val="002554FE"/>
    <w:rsid w:val="00255917"/>
    <w:rsid w:val="002559EE"/>
    <w:rsid w:val="00255FAA"/>
    <w:rsid w:val="002560BA"/>
    <w:rsid w:val="0025620F"/>
    <w:rsid w:val="002564B7"/>
    <w:rsid w:val="002564E3"/>
    <w:rsid w:val="002565B4"/>
    <w:rsid w:val="00256C4A"/>
    <w:rsid w:val="002570F6"/>
    <w:rsid w:val="002576FD"/>
    <w:rsid w:val="00257CC8"/>
    <w:rsid w:val="00257DCD"/>
    <w:rsid w:val="00257E70"/>
    <w:rsid w:val="00257EE7"/>
    <w:rsid w:val="002600B4"/>
    <w:rsid w:val="0026025A"/>
    <w:rsid w:val="0026033E"/>
    <w:rsid w:val="002604A6"/>
    <w:rsid w:val="00260C33"/>
    <w:rsid w:val="00261356"/>
    <w:rsid w:val="002615D1"/>
    <w:rsid w:val="00261BD8"/>
    <w:rsid w:val="00261D6D"/>
    <w:rsid w:val="0026218C"/>
    <w:rsid w:val="002621CD"/>
    <w:rsid w:val="002623D7"/>
    <w:rsid w:val="00262559"/>
    <w:rsid w:val="002627C9"/>
    <w:rsid w:val="00262AC8"/>
    <w:rsid w:val="00262D45"/>
    <w:rsid w:val="00262EEF"/>
    <w:rsid w:val="002630E2"/>
    <w:rsid w:val="00263174"/>
    <w:rsid w:val="00263269"/>
    <w:rsid w:val="00263291"/>
    <w:rsid w:val="00263540"/>
    <w:rsid w:val="0026369C"/>
    <w:rsid w:val="002636EF"/>
    <w:rsid w:val="0026408F"/>
    <w:rsid w:val="002645E7"/>
    <w:rsid w:val="002646B1"/>
    <w:rsid w:val="00264850"/>
    <w:rsid w:val="0026492A"/>
    <w:rsid w:val="00264F7C"/>
    <w:rsid w:val="002654A3"/>
    <w:rsid w:val="002657F2"/>
    <w:rsid w:val="00265AB9"/>
    <w:rsid w:val="00265E04"/>
    <w:rsid w:val="00265FD1"/>
    <w:rsid w:val="0026603A"/>
    <w:rsid w:val="00266B8B"/>
    <w:rsid w:val="00266DCD"/>
    <w:rsid w:val="00267656"/>
    <w:rsid w:val="00267953"/>
    <w:rsid w:val="00267ABF"/>
    <w:rsid w:val="00267C40"/>
    <w:rsid w:val="00267C4D"/>
    <w:rsid w:val="00267E5B"/>
    <w:rsid w:val="00267E90"/>
    <w:rsid w:val="00267EBE"/>
    <w:rsid w:val="00267EEF"/>
    <w:rsid w:val="00270655"/>
    <w:rsid w:val="00270B03"/>
    <w:rsid w:val="00270D60"/>
    <w:rsid w:val="002711C7"/>
    <w:rsid w:val="002713FE"/>
    <w:rsid w:val="002714ED"/>
    <w:rsid w:val="0027157B"/>
    <w:rsid w:val="0027184C"/>
    <w:rsid w:val="00271BF7"/>
    <w:rsid w:val="00272037"/>
    <w:rsid w:val="0027208F"/>
    <w:rsid w:val="002721AA"/>
    <w:rsid w:val="00272469"/>
    <w:rsid w:val="00272658"/>
    <w:rsid w:val="00272B08"/>
    <w:rsid w:val="00272BBA"/>
    <w:rsid w:val="00272E53"/>
    <w:rsid w:val="002730FC"/>
    <w:rsid w:val="0027315B"/>
    <w:rsid w:val="002733AB"/>
    <w:rsid w:val="002733C2"/>
    <w:rsid w:val="00273654"/>
    <w:rsid w:val="002738CB"/>
    <w:rsid w:val="00273A42"/>
    <w:rsid w:val="00273A73"/>
    <w:rsid w:val="00273C13"/>
    <w:rsid w:val="00273D9C"/>
    <w:rsid w:val="0027449C"/>
    <w:rsid w:val="00274678"/>
    <w:rsid w:val="00274786"/>
    <w:rsid w:val="0027495E"/>
    <w:rsid w:val="00274C77"/>
    <w:rsid w:val="00274DDD"/>
    <w:rsid w:val="0027504A"/>
    <w:rsid w:val="00275249"/>
    <w:rsid w:val="00275380"/>
    <w:rsid w:val="002757B5"/>
    <w:rsid w:val="0027582C"/>
    <w:rsid w:val="00275AD9"/>
    <w:rsid w:val="00275BEC"/>
    <w:rsid w:val="00276163"/>
    <w:rsid w:val="002763FE"/>
    <w:rsid w:val="002765F7"/>
    <w:rsid w:val="00276603"/>
    <w:rsid w:val="0027672F"/>
    <w:rsid w:val="00276A0E"/>
    <w:rsid w:val="00276A5D"/>
    <w:rsid w:val="00276B7E"/>
    <w:rsid w:val="00276E77"/>
    <w:rsid w:val="00276F63"/>
    <w:rsid w:val="00277078"/>
    <w:rsid w:val="00277282"/>
    <w:rsid w:val="002775B4"/>
    <w:rsid w:val="00277640"/>
    <w:rsid w:val="002776FE"/>
    <w:rsid w:val="00277807"/>
    <w:rsid w:val="002779DA"/>
    <w:rsid w:val="00277D01"/>
    <w:rsid w:val="00277F52"/>
    <w:rsid w:val="00277FFB"/>
    <w:rsid w:val="00280048"/>
    <w:rsid w:val="002800F5"/>
    <w:rsid w:val="002809A5"/>
    <w:rsid w:val="00280AD3"/>
    <w:rsid w:val="00280C2A"/>
    <w:rsid w:val="00280E6A"/>
    <w:rsid w:val="002814B5"/>
    <w:rsid w:val="002816E3"/>
    <w:rsid w:val="0028176C"/>
    <w:rsid w:val="0028184C"/>
    <w:rsid w:val="0028197E"/>
    <w:rsid w:val="00281AF6"/>
    <w:rsid w:val="00281BBE"/>
    <w:rsid w:val="00281DE8"/>
    <w:rsid w:val="00281E26"/>
    <w:rsid w:val="00281FD2"/>
    <w:rsid w:val="0028239C"/>
    <w:rsid w:val="00282678"/>
    <w:rsid w:val="00282C3A"/>
    <w:rsid w:val="00282C3C"/>
    <w:rsid w:val="00282C3D"/>
    <w:rsid w:val="00282E26"/>
    <w:rsid w:val="00282E9F"/>
    <w:rsid w:val="002830E8"/>
    <w:rsid w:val="00283614"/>
    <w:rsid w:val="002838F3"/>
    <w:rsid w:val="00283E69"/>
    <w:rsid w:val="00284079"/>
    <w:rsid w:val="00284139"/>
    <w:rsid w:val="002847CB"/>
    <w:rsid w:val="00284ECA"/>
    <w:rsid w:val="00284EFA"/>
    <w:rsid w:val="002850D6"/>
    <w:rsid w:val="0028539C"/>
    <w:rsid w:val="00285621"/>
    <w:rsid w:val="00285BCD"/>
    <w:rsid w:val="00286435"/>
    <w:rsid w:val="00286446"/>
    <w:rsid w:val="002868DB"/>
    <w:rsid w:val="00286946"/>
    <w:rsid w:val="00286BB6"/>
    <w:rsid w:val="002871B6"/>
    <w:rsid w:val="0028742F"/>
    <w:rsid w:val="00287848"/>
    <w:rsid w:val="00287899"/>
    <w:rsid w:val="00287C18"/>
    <w:rsid w:val="00287D41"/>
    <w:rsid w:val="00287E66"/>
    <w:rsid w:val="002902AF"/>
    <w:rsid w:val="002905C4"/>
    <w:rsid w:val="00290701"/>
    <w:rsid w:val="002908A9"/>
    <w:rsid w:val="00290BF4"/>
    <w:rsid w:val="00290C60"/>
    <w:rsid w:val="00291017"/>
    <w:rsid w:val="00291584"/>
    <w:rsid w:val="002916F0"/>
    <w:rsid w:val="00291A75"/>
    <w:rsid w:val="00291EB0"/>
    <w:rsid w:val="00291FAB"/>
    <w:rsid w:val="002921A4"/>
    <w:rsid w:val="00292314"/>
    <w:rsid w:val="0029232D"/>
    <w:rsid w:val="002928D8"/>
    <w:rsid w:val="00292B66"/>
    <w:rsid w:val="00292B99"/>
    <w:rsid w:val="00292F22"/>
    <w:rsid w:val="00293570"/>
    <w:rsid w:val="00293586"/>
    <w:rsid w:val="002938C2"/>
    <w:rsid w:val="00293C6B"/>
    <w:rsid w:val="00293D92"/>
    <w:rsid w:val="00293DAD"/>
    <w:rsid w:val="00293F02"/>
    <w:rsid w:val="00293F20"/>
    <w:rsid w:val="002944AF"/>
    <w:rsid w:val="002949A2"/>
    <w:rsid w:val="002949C7"/>
    <w:rsid w:val="00294C42"/>
    <w:rsid w:val="00294C45"/>
    <w:rsid w:val="00294CA9"/>
    <w:rsid w:val="00294FD2"/>
    <w:rsid w:val="0029567B"/>
    <w:rsid w:val="00295921"/>
    <w:rsid w:val="00295A02"/>
    <w:rsid w:val="00295CBA"/>
    <w:rsid w:val="00295DA3"/>
    <w:rsid w:val="00296240"/>
    <w:rsid w:val="00296485"/>
    <w:rsid w:val="00296886"/>
    <w:rsid w:val="0029690A"/>
    <w:rsid w:val="00296F26"/>
    <w:rsid w:val="00296F2F"/>
    <w:rsid w:val="0029709F"/>
    <w:rsid w:val="00297349"/>
    <w:rsid w:val="002973B2"/>
    <w:rsid w:val="0029796C"/>
    <w:rsid w:val="00297B9F"/>
    <w:rsid w:val="00297FCA"/>
    <w:rsid w:val="002A016A"/>
    <w:rsid w:val="002A02B7"/>
    <w:rsid w:val="002A05F8"/>
    <w:rsid w:val="002A0C0E"/>
    <w:rsid w:val="002A102E"/>
    <w:rsid w:val="002A1110"/>
    <w:rsid w:val="002A129D"/>
    <w:rsid w:val="002A16A6"/>
    <w:rsid w:val="002A1AFA"/>
    <w:rsid w:val="002A1B08"/>
    <w:rsid w:val="002A1BB7"/>
    <w:rsid w:val="002A1D6F"/>
    <w:rsid w:val="002A2164"/>
    <w:rsid w:val="002A2608"/>
    <w:rsid w:val="002A2C2B"/>
    <w:rsid w:val="002A2DD4"/>
    <w:rsid w:val="002A30D0"/>
    <w:rsid w:val="002A328C"/>
    <w:rsid w:val="002A34E2"/>
    <w:rsid w:val="002A3C88"/>
    <w:rsid w:val="002A3DCF"/>
    <w:rsid w:val="002A411E"/>
    <w:rsid w:val="002A4CC6"/>
    <w:rsid w:val="002A4E1B"/>
    <w:rsid w:val="002A4F21"/>
    <w:rsid w:val="002A51A9"/>
    <w:rsid w:val="002A5391"/>
    <w:rsid w:val="002A53C5"/>
    <w:rsid w:val="002A546A"/>
    <w:rsid w:val="002A56A6"/>
    <w:rsid w:val="002A56E2"/>
    <w:rsid w:val="002A5DE9"/>
    <w:rsid w:val="002A68EF"/>
    <w:rsid w:val="002A6A30"/>
    <w:rsid w:val="002A6A49"/>
    <w:rsid w:val="002A6D37"/>
    <w:rsid w:val="002A6D44"/>
    <w:rsid w:val="002A6D88"/>
    <w:rsid w:val="002A7050"/>
    <w:rsid w:val="002A7280"/>
    <w:rsid w:val="002A7471"/>
    <w:rsid w:val="002A7518"/>
    <w:rsid w:val="002A7685"/>
    <w:rsid w:val="002A781F"/>
    <w:rsid w:val="002A7878"/>
    <w:rsid w:val="002A7C1E"/>
    <w:rsid w:val="002B0070"/>
    <w:rsid w:val="002B05AC"/>
    <w:rsid w:val="002B089F"/>
    <w:rsid w:val="002B0A18"/>
    <w:rsid w:val="002B0A33"/>
    <w:rsid w:val="002B0AB8"/>
    <w:rsid w:val="002B0AC4"/>
    <w:rsid w:val="002B10CB"/>
    <w:rsid w:val="002B12F8"/>
    <w:rsid w:val="002B13BE"/>
    <w:rsid w:val="002B142B"/>
    <w:rsid w:val="002B1706"/>
    <w:rsid w:val="002B18B8"/>
    <w:rsid w:val="002B204C"/>
    <w:rsid w:val="002B20A7"/>
    <w:rsid w:val="002B2772"/>
    <w:rsid w:val="002B27E6"/>
    <w:rsid w:val="002B296C"/>
    <w:rsid w:val="002B2A1F"/>
    <w:rsid w:val="002B2DAA"/>
    <w:rsid w:val="002B327E"/>
    <w:rsid w:val="002B3511"/>
    <w:rsid w:val="002B35B1"/>
    <w:rsid w:val="002B3618"/>
    <w:rsid w:val="002B3863"/>
    <w:rsid w:val="002B3B4C"/>
    <w:rsid w:val="002B3B82"/>
    <w:rsid w:val="002B3DB9"/>
    <w:rsid w:val="002B3F85"/>
    <w:rsid w:val="002B4167"/>
    <w:rsid w:val="002B42BF"/>
    <w:rsid w:val="002B440F"/>
    <w:rsid w:val="002B47ED"/>
    <w:rsid w:val="002B48B4"/>
    <w:rsid w:val="002B4B13"/>
    <w:rsid w:val="002B4C50"/>
    <w:rsid w:val="002B4E1A"/>
    <w:rsid w:val="002B4F1F"/>
    <w:rsid w:val="002B511E"/>
    <w:rsid w:val="002B517E"/>
    <w:rsid w:val="002B51BB"/>
    <w:rsid w:val="002B5288"/>
    <w:rsid w:val="002B533A"/>
    <w:rsid w:val="002B5488"/>
    <w:rsid w:val="002B5568"/>
    <w:rsid w:val="002B55C5"/>
    <w:rsid w:val="002B5CBD"/>
    <w:rsid w:val="002B5E1A"/>
    <w:rsid w:val="002B5E6B"/>
    <w:rsid w:val="002B5F3E"/>
    <w:rsid w:val="002B6258"/>
    <w:rsid w:val="002B642F"/>
    <w:rsid w:val="002B650F"/>
    <w:rsid w:val="002B6905"/>
    <w:rsid w:val="002B693D"/>
    <w:rsid w:val="002B6AA5"/>
    <w:rsid w:val="002B6B20"/>
    <w:rsid w:val="002B722D"/>
    <w:rsid w:val="002B725E"/>
    <w:rsid w:val="002B72DC"/>
    <w:rsid w:val="002B764A"/>
    <w:rsid w:val="002B78B1"/>
    <w:rsid w:val="002B7A7C"/>
    <w:rsid w:val="002B7BF7"/>
    <w:rsid w:val="002B7E67"/>
    <w:rsid w:val="002B7EC7"/>
    <w:rsid w:val="002B7FBC"/>
    <w:rsid w:val="002C011D"/>
    <w:rsid w:val="002C02F4"/>
    <w:rsid w:val="002C0304"/>
    <w:rsid w:val="002C04EE"/>
    <w:rsid w:val="002C0690"/>
    <w:rsid w:val="002C0866"/>
    <w:rsid w:val="002C090F"/>
    <w:rsid w:val="002C0A5E"/>
    <w:rsid w:val="002C0FC2"/>
    <w:rsid w:val="002C19A8"/>
    <w:rsid w:val="002C1A04"/>
    <w:rsid w:val="002C2064"/>
    <w:rsid w:val="002C2208"/>
    <w:rsid w:val="002C22C1"/>
    <w:rsid w:val="002C269D"/>
    <w:rsid w:val="002C2779"/>
    <w:rsid w:val="002C2AFA"/>
    <w:rsid w:val="002C2E5C"/>
    <w:rsid w:val="002C2EF7"/>
    <w:rsid w:val="002C2F61"/>
    <w:rsid w:val="002C2F84"/>
    <w:rsid w:val="002C302D"/>
    <w:rsid w:val="002C32B5"/>
    <w:rsid w:val="002C332A"/>
    <w:rsid w:val="002C3409"/>
    <w:rsid w:val="002C366D"/>
    <w:rsid w:val="002C36BF"/>
    <w:rsid w:val="002C3A38"/>
    <w:rsid w:val="002C3C4A"/>
    <w:rsid w:val="002C3C77"/>
    <w:rsid w:val="002C3CA6"/>
    <w:rsid w:val="002C4292"/>
    <w:rsid w:val="002C42E4"/>
    <w:rsid w:val="002C42F6"/>
    <w:rsid w:val="002C44A6"/>
    <w:rsid w:val="002C476D"/>
    <w:rsid w:val="002C4A5D"/>
    <w:rsid w:val="002C4F98"/>
    <w:rsid w:val="002C5156"/>
    <w:rsid w:val="002C5201"/>
    <w:rsid w:val="002C5351"/>
    <w:rsid w:val="002C53E0"/>
    <w:rsid w:val="002C554C"/>
    <w:rsid w:val="002C55D5"/>
    <w:rsid w:val="002C575C"/>
    <w:rsid w:val="002C58C1"/>
    <w:rsid w:val="002C5F99"/>
    <w:rsid w:val="002C60E1"/>
    <w:rsid w:val="002C6249"/>
    <w:rsid w:val="002C68DA"/>
    <w:rsid w:val="002C6B40"/>
    <w:rsid w:val="002C6DC1"/>
    <w:rsid w:val="002C6E69"/>
    <w:rsid w:val="002C6EDD"/>
    <w:rsid w:val="002C70C1"/>
    <w:rsid w:val="002C7148"/>
    <w:rsid w:val="002C724A"/>
    <w:rsid w:val="002C72BE"/>
    <w:rsid w:val="002C73AF"/>
    <w:rsid w:val="002C740E"/>
    <w:rsid w:val="002C7841"/>
    <w:rsid w:val="002C7C91"/>
    <w:rsid w:val="002C7D14"/>
    <w:rsid w:val="002C7E31"/>
    <w:rsid w:val="002D029D"/>
    <w:rsid w:val="002D030C"/>
    <w:rsid w:val="002D0527"/>
    <w:rsid w:val="002D05DD"/>
    <w:rsid w:val="002D060E"/>
    <w:rsid w:val="002D0897"/>
    <w:rsid w:val="002D096B"/>
    <w:rsid w:val="002D0A11"/>
    <w:rsid w:val="002D0FC8"/>
    <w:rsid w:val="002D10EB"/>
    <w:rsid w:val="002D12EF"/>
    <w:rsid w:val="002D1437"/>
    <w:rsid w:val="002D15EC"/>
    <w:rsid w:val="002D162F"/>
    <w:rsid w:val="002D1979"/>
    <w:rsid w:val="002D19AE"/>
    <w:rsid w:val="002D19F4"/>
    <w:rsid w:val="002D285B"/>
    <w:rsid w:val="002D28E4"/>
    <w:rsid w:val="002D2942"/>
    <w:rsid w:val="002D29A4"/>
    <w:rsid w:val="002D2E88"/>
    <w:rsid w:val="002D2EA8"/>
    <w:rsid w:val="002D2EE5"/>
    <w:rsid w:val="002D2EF2"/>
    <w:rsid w:val="002D2FD2"/>
    <w:rsid w:val="002D3076"/>
    <w:rsid w:val="002D3117"/>
    <w:rsid w:val="002D32E3"/>
    <w:rsid w:val="002D3401"/>
    <w:rsid w:val="002D378D"/>
    <w:rsid w:val="002D3A5F"/>
    <w:rsid w:val="002D3C3B"/>
    <w:rsid w:val="002D3DA7"/>
    <w:rsid w:val="002D3F43"/>
    <w:rsid w:val="002D4261"/>
    <w:rsid w:val="002D4762"/>
    <w:rsid w:val="002D489F"/>
    <w:rsid w:val="002D4985"/>
    <w:rsid w:val="002D4B4D"/>
    <w:rsid w:val="002D4C21"/>
    <w:rsid w:val="002D53AD"/>
    <w:rsid w:val="002D5857"/>
    <w:rsid w:val="002D5B09"/>
    <w:rsid w:val="002D5C3F"/>
    <w:rsid w:val="002D5CD1"/>
    <w:rsid w:val="002D5F61"/>
    <w:rsid w:val="002D603A"/>
    <w:rsid w:val="002D6443"/>
    <w:rsid w:val="002D663A"/>
    <w:rsid w:val="002D66BA"/>
    <w:rsid w:val="002D6736"/>
    <w:rsid w:val="002D74B9"/>
    <w:rsid w:val="002D75B3"/>
    <w:rsid w:val="002D7843"/>
    <w:rsid w:val="002D79ED"/>
    <w:rsid w:val="002D7D19"/>
    <w:rsid w:val="002D7D69"/>
    <w:rsid w:val="002E02DC"/>
    <w:rsid w:val="002E06CD"/>
    <w:rsid w:val="002E071C"/>
    <w:rsid w:val="002E0C52"/>
    <w:rsid w:val="002E0FBD"/>
    <w:rsid w:val="002E100B"/>
    <w:rsid w:val="002E1033"/>
    <w:rsid w:val="002E1544"/>
    <w:rsid w:val="002E1568"/>
    <w:rsid w:val="002E1726"/>
    <w:rsid w:val="002E1CA0"/>
    <w:rsid w:val="002E1D93"/>
    <w:rsid w:val="002E1EFB"/>
    <w:rsid w:val="002E1F6C"/>
    <w:rsid w:val="002E2081"/>
    <w:rsid w:val="002E209B"/>
    <w:rsid w:val="002E2162"/>
    <w:rsid w:val="002E22AA"/>
    <w:rsid w:val="002E22CE"/>
    <w:rsid w:val="002E237D"/>
    <w:rsid w:val="002E2418"/>
    <w:rsid w:val="002E25E7"/>
    <w:rsid w:val="002E297D"/>
    <w:rsid w:val="002E2B65"/>
    <w:rsid w:val="002E2EC3"/>
    <w:rsid w:val="002E311D"/>
    <w:rsid w:val="002E31D4"/>
    <w:rsid w:val="002E31FA"/>
    <w:rsid w:val="002E35DE"/>
    <w:rsid w:val="002E376C"/>
    <w:rsid w:val="002E484C"/>
    <w:rsid w:val="002E4AF1"/>
    <w:rsid w:val="002E4B0B"/>
    <w:rsid w:val="002E4B58"/>
    <w:rsid w:val="002E4F0F"/>
    <w:rsid w:val="002E5684"/>
    <w:rsid w:val="002E581E"/>
    <w:rsid w:val="002E5BAD"/>
    <w:rsid w:val="002E5C52"/>
    <w:rsid w:val="002E5DA3"/>
    <w:rsid w:val="002E6203"/>
    <w:rsid w:val="002E62A3"/>
    <w:rsid w:val="002E664B"/>
    <w:rsid w:val="002E6786"/>
    <w:rsid w:val="002E75D8"/>
    <w:rsid w:val="002E76D1"/>
    <w:rsid w:val="002E76F5"/>
    <w:rsid w:val="002E772A"/>
    <w:rsid w:val="002E7813"/>
    <w:rsid w:val="002E785E"/>
    <w:rsid w:val="002E7988"/>
    <w:rsid w:val="002E79C9"/>
    <w:rsid w:val="002E7C04"/>
    <w:rsid w:val="002E7D44"/>
    <w:rsid w:val="002E7DE9"/>
    <w:rsid w:val="002F01A5"/>
    <w:rsid w:val="002F029F"/>
    <w:rsid w:val="002F02D5"/>
    <w:rsid w:val="002F044F"/>
    <w:rsid w:val="002F074F"/>
    <w:rsid w:val="002F07D8"/>
    <w:rsid w:val="002F09BD"/>
    <w:rsid w:val="002F0AC0"/>
    <w:rsid w:val="002F133F"/>
    <w:rsid w:val="002F152A"/>
    <w:rsid w:val="002F16A9"/>
    <w:rsid w:val="002F17A9"/>
    <w:rsid w:val="002F17C9"/>
    <w:rsid w:val="002F17CD"/>
    <w:rsid w:val="002F17FA"/>
    <w:rsid w:val="002F19E4"/>
    <w:rsid w:val="002F1DE8"/>
    <w:rsid w:val="002F1F45"/>
    <w:rsid w:val="002F203E"/>
    <w:rsid w:val="002F2126"/>
    <w:rsid w:val="002F21CF"/>
    <w:rsid w:val="002F227F"/>
    <w:rsid w:val="002F24D5"/>
    <w:rsid w:val="002F267E"/>
    <w:rsid w:val="002F2819"/>
    <w:rsid w:val="002F2AA8"/>
    <w:rsid w:val="002F2CF8"/>
    <w:rsid w:val="002F2E1B"/>
    <w:rsid w:val="002F2EF2"/>
    <w:rsid w:val="002F379C"/>
    <w:rsid w:val="002F39E5"/>
    <w:rsid w:val="002F3A1B"/>
    <w:rsid w:val="002F3CA6"/>
    <w:rsid w:val="002F3CEE"/>
    <w:rsid w:val="002F3D89"/>
    <w:rsid w:val="002F3F59"/>
    <w:rsid w:val="002F4000"/>
    <w:rsid w:val="002F4158"/>
    <w:rsid w:val="002F43C4"/>
    <w:rsid w:val="002F4435"/>
    <w:rsid w:val="002F449F"/>
    <w:rsid w:val="002F4589"/>
    <w:rsid w:val="002F45A0"/>
    <w:rsid w:val="002F470A"/>
    <w:rsid w:val="002F473F"/>
    <w:rsid w:val="002F4DF2"/>
    <w:rsid w:val="002F5109"/>
    <w:rsid w:val="002F5234"/>
    <w:rsid w:val="002F5341"/>
    <w:rsid w:val="002F566E"/>
    <w:rsid w:val="002F5BEF"/>
    <w:rsid w:val="002F5E88"/>
    <w:rsid w:val="002F6036"/>
    <w:rsid w:val="002F61E7"/>
    <w:rsid w:val="002F61EE"/>
    <w:rsid w:val="002F6326"/>
    <w:rsid w:val="002F63B7"/>
    <w:rsid w:val="002F6844"/>
    <w:rsid w:val="002F698D"/>
    <w:rsid w:val="002F6AF5"/>
    <w:rsid w:val="002F6CA9"/>
    <w:rsid w:val="002F722B"/>
    <w:rsid w:val="002F7467"/>
    <w:rsid w:val="00300115"/>
    <w:rsid w:val="00300148"/>
    <w:rsid w:val="003002E5"/>
    <w:rsid w:val="00300771"/>
    <w:rsid w:val="0030082C"/>
    <w:rsid w:val="00300A00"/>
    <w:rsid w:val="00301164"/>
    <w:rsid w:val="003011E3"/>
    <w:rsid w:val="00301230"/>
    <w:rsid w:val="003012D0"/>
    <w:rsid w:val="00301567"/>
    <w:rsid w:val="0030163B"/>
    <w:rsid w:val="003017B0"/>
    <w:rsid w:val="00302128"/>
    <w:rsid w:val="00302170"/>
    <w:rsid w:val="003021CF"/>
    <w:rsid w:val="00302536"/>
    <w:rsid w:val="00302F77"/>
    <w:rsid w:val="0030311F"/>
    <w:rsid w:val="003031A1"/>
    <w:rsid w:val="00303565"/>
    <w:rsid w:val="003037FC"/>
    <w:rsid w:val="00303964"/>
    <w:rsid w:val="00303AF9"/>
    <w:rsid w:val="00303BDD"/>
    <w:rsid w:val="00303C19"/>
    <w:rsid w:val="00303C1E"/>
    <w:rsid w:val="00303F22"/>
    <w:rsid w:val="00303F6C"/>
    <w:rsid w:val="00304344"/>
    <w:rsid w:val="003043A0"/>
    <w:rsid w:val="00305069"/>
    <w:rsid w:val="00305107"/>
    <w:rsid w:val="003053C2"/>
    <w:rsid w:val="00305670"/>
    <w:rsid w:val="00305806"/>
    <w:rsid w:val="00305A80"/>
    <w:rsid w:val="00306102"/>
    <w:rsid w:val="0030658A"/>
    <w:rsid w:val="0030664F"/>
    <w:rsid w:val="003067D4"/>
    <w:rsid w:val="00307362"/>
    <w:rsid w:val="003078BB"/>
    <w:rsid w:val="003079D1"/>
    <w:rsid w:val="00307CD3"/>
    <w:rsid w:val="00307DFE"/>
    <w:rsid w:val="00310071"/>
    <w:rsid w:val="0031030A"/>
    <w:rsid w:val="0031062F"/>
    <w:rsid w:val="00310684"/>
    <w:rsid w:val="0031083B"/>
    <w:rsid w:val="00310A4C"/>
    <w:rsid w:val="00310ACA"/>
    <w:rsid w:val="00310DE0"/>
    <w:rsid w:val="00310EE8"/>
    <w:rsid w:val="00310FEA"/>
    <w:rsid w:val="00311008"/>
    <w:rsid w:val="00311609"/>
    <w:rsid w:val="00311954"/>
    <w:rsid w:val="00311AB8"/>
    <w:rsid w:val="00311C59"/>
    <w:rsid w:val="00311CC0"/>
    <w:rsid w:val="00312231"/>
    <w:rsid w:val="003128DE"/>
    <w:rsid w:val="00312A63"/>
    <w:rsid w:val="00312E09"/>
    <w:rsid w:val="00312E81"/>
    <w:rsid w:val="00313829"/>
    <w:rsid w:val="00313AFE"/>
    <w:rsid w:val="00313C41"/>
    <w:rsid w:val="0031408C"/>
    <w:rsid w:val="0031478B"/>
    <w:rsid w:val="003151B5"/>
    <w:rsid w:val="0031545F"/>
    <w:rsid w:val="00315519"/>
    <w:rsid w:val="003156DF"/>
    <w:rsid w:val="003161E3"/>
    <w:rsid w:val="00316300"/>
    <w:rsid w:val="003164A9"/>
    <w:rsid w:val="00316958"/>
    <w:rsid w:val="00316B26"/>
    <w:rsid w:val="00316B59"/>
    <w:rsid w:val="00316CAC"/>
    <w:rsid w:val="0031717C"/>
    <w:rsid w:val="003176EE"/>
    <w:rsid w:val="003179AC"/>
    <w:rsid w:val="00317C41"/>
    <w:rsid w:val="00317E4F"/>
    <w:rsid w:val="003200A2"/>
    <w:rsid w:val="0032069A"/>
    <w:rsid w:val="003208C0"/>
    <w:rsid w:val="0032099D"/>
    <w:rsid w:val="00320F5F"/>
    <w:rsid w:val="00321256"/>
    <w:rsid w:val="0032135D"/>
    <w:rsid w:val="00321491"/>
    <w:rsid w:val="0032169A"/>
    <w:rsid w:val="003217C6"/>
    <w:rsid w:val="00321AEC"/>
    <w:rsid w:val="00321D36"/>
    <w:rsid w:val="00321D68"/>
    <w:rsid w:val="00321F33"/>
    <w:rsid w:val="003220AC"/>
    <w:rsid w:val="003220F3"/>
    <w:rsid w:val="0032210E"/>
    <w:rsid w:val="00322213"/>
    <w:rsid w:val="003229B6"/>
    <w:rsid w:val="00322AAD"/>
    <w:rsid w:val="00322D02"/>
    <w:rsid w:val="00322D19"/>
    <w:rsid w:val="00323042"/>
    <w:rsid w:val="00323223"/>
    <w:rsid w:val="00323289"/>
    <w:rsid w:val="003232BF"/>
    <w:rsid w:val="00323427"/>
    <w:rsid w:val="00323434"/>
    <w:rsid w:val="00323791"/>
    <w:rsid w:val="003238FD"/>
    <w:rsid w:val="00323B93"/>
    <w:rsid w:val="00324124"/>
    <w:rsid w:val="00324844"/>
    <w:rsid w:val="0032486E"/>
    <w:rsid w:val="00324B5D"/>
    <w:rsid w:val="00324B7B"/>
    <w:rsid w:val="00324C6E"/>
    <w:rsid w:val="00324CBC"/>
    <w:rsid w:val="00324F35"/>
    <w:rsid w:val="00325180"/>
    <w:rsid w:val="0032555C"/>
    <w:rsid w:val="0032579F"/>
    <w:rsid w:val="0032580E"/>
    <w:rsid w:val="00325969"/>
    <w:rsid w:val="00325C62"/>
    <w:rsid w:val="00325D01"/>
    <w:rsid w:val="00325EEB"/>
    <w:rsid w:val="00325F3E"/>
    <w:rsid w:val="003260CC"/>
    <w:rsid w:val="0032623E"/>
    <w:rsid w:val="0032653B"/>
    <w:rsid w:val="0032677D"/>
    <w:rsid w:val="0032681E"/>
    <w:rsid w:val="00326A41"/>
    <w:rsid w:val="00326A74"/>
    <w:rsid w:val="00326DAA"/>
    <w:rsid w:val="003270B3"/>
    <w:rsid w:val="0032729E"/>
    <w:rsid w:val="003273DA"/>
    <w:rsid w:val="00327471"/>
    <w:rsid w:val="003276C0"/>
    <w:rsid w:val="00327785"/>
    <w:rsid w:val="00327928"/>
    <w:rsid w:val="00327961"/>
    <w:rsid w:val="00327C1E"/>
    <w:rsid w:val="00327E8D"/>
    <w:rsid w:val="003304CC"/>
    <w:rsid w:val="00330ACD"/>
    <w:rsid w:val="00331184"/>
    <w:rsid w:val="0033119A"/>
    <w:rsid w:val="003313FB"/>
    <w:rsid w:val="00331452"/>
    <w:rsid w:val="0033166C"/>
    <w:rsid w:val="003316B3"/>
    <w:rsid w:val="003317AF"/>
    <w:rsid w:val="00332032"/>
    <w:rsid w:val="0033221A"/>
    <w:rsid w:val="00332437"/>
    <w:rsid w:val="0033260A"/>
    <w:rsid w:val="00332DB6"/>
    <w:rsid w:val="00332DEC"/>
    <w:rsid w:val="003330BE"/>
    <w:rsid w:val="00333433"/>
    <w:rsid w:val="0033344E"/>
    <w:rsid w:val="003339B0"/>
    <w:rsid w:val="00333EE5"/>
    <w:rsid w:val="00333F37"/>
    <w:rsid w:val="00333FF4"/>
    <w:rsid w:val="003342F2"/>
    <w:rsid w:val="0033430B"/>
    <w:rsid w:val="00334647"/>
    <w:rsid w:val="00334FD2"/>
    <w:rsid w:val="0033500B"/>
    <w:rsid w:val="0033502D"/>
    <w:rsid w:val="00335803"/>
    <w:rsid w:val="003358F4"/>
    <w:rsid w:val="0033593D"/>
    <w:rsid w:val="00335DC3"/>
    <w:rsid w:val="00336BA2"/>
    <w:rsid w:val="00336C59"/>
    <w:rsid w:val="00336CEB"/>
    <w:rsid w:val="00336FE8"/>
    <w:rsid w:val="00337177"/>
    <w:rsid w:val="00337212"/>
    <w:rsid w:val="0033723B"/>
    <w:rsid w:val="003372EB"/>
    <w:rsid w:val="00337432"/>
    <w:rsid w:val="00337475"/>
    <w:rsid w:val="00337486"/>
    <w:rsid w:val="00337542"/>
    <w:rsid w:val="0033761A"/>
    <w:rsid w:val="003376E7"/>
    <w:rsid w:val="00337AE7"/>
    <w:rsid w:val="00337DD9"/>
    <w:rsid w:val="00337EE6"/>
    <w:rsid w:val="00340076"/>
    <w:rsid w:val="00340320"/>
    <w:rsid w:val="0034044A"/>
    <w:rsid w:val="003404FB"/>
    <w:rsid w:val="003406D8"/>
    <w:rsid w:val="003414D8"/>
    <w:rsid w:val="003414DA"/>
    <w:rsid w:val="003416E0"/>
    <w:rsid w:val="003417F0"/>
    <w:rsid w:val="00341801"/>
    <w:rsid w:val="00341904"/>
    <w:rsid w:val="00341953"/>
    <w:rsid w:val="003419D0"/>
    <w:rsid w:val="00341A06"/>
    <w:rsid w:val="00341BAD"/>
    <w:rsid w:val="00341FE5"/>
    <w:rsid w:val="00342010"/>
    <w:rsid w:val="003426BA"/>
    <w:rsid w:val="00342A4A"/>
    <w:rsid w:val="00342C94"/>
    <w:rsid w:val="00342CF1"/>
    <w:rsid w:val="003431CE"/>
    <w:rsid w:val="00343266"/>
    <w:rsid w:val="00343682"/>
    <w:rsid w:val="0034380C"/>
    <w:rsid w:val="00343E18"/>
    <w:rsid w:val="00343E63"/>
    <w:rsid w:val="00343ECA"/>
    <w:rsid w:val="00343FBB"/>
    <w:rsid w:val="00344169"/>
    <w:rsid w:val="003441F9"/>
    <w:rsid w:val="00344275"/>
    <w:rsid w:val="0034447A"/>
    <w:rsid w:val="0034452E"/>
    <w:rsid w:val="00344C04"/>
    <w:rsid w:val="00344DD1"/>
    <w:rsid w:val="00344DD5"/>
    <w:rsid w:val="00344F08"/>
    <w:rsid w:val="0034526E"/>
    <w:rsid w:val="003453E4"/>
    <w:rsid w:val="00345896"/>
    <w:rsid w:val="00346988"/>
    <w:rsid w:val="0034703E"/>
    <w:rsid w:val="003470A7"/>
    <w:rsid w:val="003471A9"/>
    <w:rsid w:val="003472CC"/>
    <w:rsid w:val="0034733E"/>
    <w:rsid w:val="003473AB"/>
    <w:rsid w:val="00347741"/>
    <w:rsid w:val="00347744"/>
    <w:rsid w:val="00347DB0"/>
    <w:rsid w:val="00347E4E"/>
    <w:rsid w:val="00350206"/>
    <w:rsid w:val="003507C4"/>
    <w:rsid w:val="0035083D"/>
    <w:rsid w:val="0035096C"/>
    <w:rsid w:val="00350A4C"/>
    <w:rsid w:val="00350C08"/>
    <w:rsid w:val="00350DF7"/>
    <w:rsid w:val="003512D4"/>
    <w:rsid w:val="00351346"/>
    <w:rsid w:val="00351459"/>
    <w:rsid w:val="00351DA8"/>
    <w:rsid w:val="00351E17"/>
    <w:rsid w:val="00351ECD"/>
    <w:rsid w:val="00352140"/>
    <w:rsid w:val="003521E0"/>
    <w:rsid w:val="00352641"/>
    <w:rsid w:val="003527CF"/>
    <w:rsid w:val="0035289E"/>
    <w:rsid w:val="0035292B"/>
    <w:rsid w:val="00352A43"/>
    <w:rsid w:val="00352D07"/>
    <w:rsid w:val="003533B4"/>
    <w:rsid w:val="003535AF"/>
    <w:rsid w:val="0035392F"/>
    <w:rsid w:val="00353BC5"/>
    <w:rsid w:val="00353ECC"/>
    <w:rsid w:val="00353EDF"/>
    <w:rsid w:val="00353F18"/>
    <w:rsid w:val="00354252"/>
    <w:rsid w:val="0035432D"/>
    <w:rsid w:val="00354759"/>
    <w:rsid w:val="00354E82"/>
    <w:rsid w:val="00354F7D"/>
    <w:rsid w:val="0035515A"/>
    <w:rsid w:val="0035519A"/>
    <w:rsid w:val="003551EE"/>
    <w:rsid w:val="00355344"/>
    <w:rsid w:val="00355782"/>
    <w:rsid w:val="00355A69"/>
    <w:rsid w:val="00355B41"/>
    <w:rsid w:val="00355D31"/>
    <w:rsid w:val="00355DC0"/>
    <w:rsid w:val="00355EB2"/>
    <w:rsid w:val="00355FC7"/>
    <w:rsid w:val="003563D5"/>
    <w:rsid w:val="003565B1"/>
    <w:rsid w:val="00356692"/>
    <w:rsid w:val="00356778"/>
    <w:rsid w:val="0035678A"/>
    <w:rsid w:val="003567D2"/>
    <w:rsid w:val="00356B87"/>
    <w:rsid w:val="00357107"/>
    <w:rsid w:val="00357334"/>
    <w:rsid w:val="0035745C"/>
    <w:rsid w:val="00357621"/>
    <w:rsid w:val="00357A80"/>
    <w:rsid w:val="00357ABC"/>
    <w:rsid w:val="00357CEA"/>
    <w:rsid w:val="00357F07"/>
    <w:rsid w:val="003605E5"/>
    <w:rsid w:val="003608CD"/>
    <w:rsid w:val="003609AD"/>
    <w:rsid w:val="00360B8A"/>
    <w:rsid w:val="00360BA5"/>
    <w:rsid w:val="0036108B"/>
    <w:rsid w:val="00361107"/>
    <w:rsid w:val="00361158"/>
    <w:rsid w:val="003611C2"/>
    <w:rsid w:val="00361376"/>
    <w:rsid w:val="0036150C"/>
    <w:rsid w:val="003619E3"/>
    <w:rsid w:val="003619ED"/>
    <w:rsid w:val="00361B35"/>
    <w:rsid w:val="00361F7D"/>
    <w:rsid w:val="00361F8B"/>
    <w:rsid w:val="0036206D"/>
    <w:rsid w:val="0036274C"/>
    <w:rsid w:val="0036292D"/>
    <w:rsid w:val="003629E8"/>
    <w:rsid w:val="00362A02"/>
    <w:rsid w:val="00362F74"/>
    <w:rsid w:val="00363328"/>
    <w:rsid w:val="0036353A"/>
    <w:rsid w:val="00363B7C"/>
    <w:rsid w:val="00363BC8"/>
    <w:rsid w:val="00363EB2"/>
    <w:rsid w:val="003640C2"/>
    <w:rsid w:val="00364146"/>
    <w:rsid w:val="0036425D"/>
    <w:rsid w:val="003642E2"/>
    <w:rsid w:val="003643B5"/>
    <w:rsid w:val="003644FB"/>
    <w:rsid w:val="00364877"/>
    <w:rsid w:val="00364A4A"/>
    <w:rsid w:val="00364CA4"/>
    <w:rsid w:val="00364D9C"/>
    <w:rsid w:val="00365008"/>
    <w:rsid w:val="00365512"/>
    <w:rsid w:val="003657CD"/>
    <w:rsid w:val="003658F8"/>
    <w:rsid w:val="00365D56"/>
    <w:rsid w:val="00365D8C"/>
    <w:rsid w:val="00365F78"/>
    <w:rsid w:val="00365FC3"/>
    <w:rsid w:val="00366227"/>
    <w:rsid w:val="003667B9"/>
    <w:rsid w:val="00366A92"/>
    <w:rsid w:val="00366B78"/>
    <w:rsid w:val="00366CB6"/>
    <w:rsid w:val="00366E19"/>
    <w:rsid w:val="00366EBA"/>
    <w:rsid w:val="0036730C"/>
    <w:rsid w:val="00367386"/>
    <w:rsid w:val="00367879"/>
    <w:rsid w:val="00367A44"/>
    <w:rsid w:val="00367BF3"/>
    <w:rsid w:val="003702DD"/>
    <w:rsid w:val="00370477"/>
    <w:rsid w:val="003705EF"/>
    <w:rsid w:val="00370D22"/>
    <w:rsid w:val="00370D27"/>
    <w:rsid w:val="00370D70"/>
    <w:rsid w:val="00371303"/>
    <w:rsid w:val="003714D0"/>
    <w:rsid w:val="00371520"/>
    <w:rsid w:val="003717D5"/>
    <w:rsid w:val="00371947"/>
    <w:rsid w:val="00371D1D"/>
    <w:rsid w:val="00371E8E"/>
    <w:rsid w:val="00371EDE"/>
    <w:rsid w:val="003722A9"/>
    <w:rsid w:val="003723FC"/>
    <w:rsid w:val="00372880"/>
    <w:rsid w:val="003728D7"/>
    <w:rsid w:val="00372BFF"/>
    <w:rsid w:val="00372F21"/>
    <w:rsid w:val="00372F36"/>
    <w:rsid w:val="00373193"/>
    <w:rsid w:val="00373405"/>
    <w:rsid w:val="0037366B"/>
    <w:rsid w:val="00373817"/>
    <w:rsid w:val="00373A82"/>
    <w:rsid w:val="00373AA8"/>
    <w:rsid w:val="00373B43"/>
    <w:rsid w:val="00373C73"/>
    <w:rsid w:val="00373CA2"/>
    <w:rsid w:val="003740B5"/>
    <w:rsid w:val="00374203"/>
    <w:rsid w:val="003743C3"/>
    <w:rsid w:val="003747BA"/>
    <w:rsid w:val="0037490B"/>
    <w:rsid w:val="00374CDD"/>
    <w:rsid w:val="00374E1B"/>
    <w:rsid w:val="00374E86"/>
    <w:rsid w:val="00374F0C"/>
    <w:rsid w:val="0037507F"/>
    <w:rsid w:val="003750AC"/>
    <w:rsid w:val="00375453"/>
    <w:rsid w:val="003755C1"/>
    <w:rsid w:val="00375691"/>
    <w:rsid w:val="00375720"/>
    <w:rsid w:val="003758C2"/>
    <w:rsid w:val="0037592D"/>
    <w:rsid w:val="00376261"/>
    <w:rsid w:val="003763B5"/>
    <w:rsid w:val="00376404"/>
    <w:rsid w:val="00376464"/>
    <w:rsid w:val="003764EB"/>
    <w:rsid w:val="00376629"/>
    <w:rsid w:val="00376768"/>
    <w:rsid w:val="003769D9"/>
    <w:rsid w:val="00376A6A"/>
    <w:rsid w:val="0037701F"/>
    <w:rsid w:val="00377238"/>
    <w:rsid w:val="00377350"/>
    <w:rsid w:val="003774D1"/>
    <w:rsid w:val="00377AFE"/>
    <w:rsid w:val="003801F0"/>
    <w:rsid w:val="00380362"/>
    <w:rsid w:val="00380B97"/>
    <w:rsid w:val="00380CF2"/>
    <w:rsid w:val="00380EA7"/>
    <w:rsid w:val="003811B8"/>
    <w:rsid w:val="003811EB"/>
    <w:rsid w:val="003814FE"/>
    <w:rsid w:val="003816B4"/>
    <w:rsid w:val="003817B2"/>
    <w:rsid w:val="00381A4F"/>
    <w:rsid w:val="00381AD3"/>
    <w:rsid w:val="00381BF7"/>
    <w:rsid w:val="00381DFD"/>
    <w:rsid w:val="003820D9"/>
    <w:rsid w:val="003821C0"/>
    <w:rsid w:val="003822CA"/>
    <w:rsid w:val="0038242E"/>
    <w:rsid w:val="00382C88"/>
    <w:rsid w:val="0038320B"/>
    <w:rsid w:val="003832E6"/>
    <w:rsid w:val="00383311"/>
    <w:rsid w:val="0038344A"/>
    <w:rsid w:val="00383483"/>
    <w:rsid w:val="00383576"/>
    <w:rsid w:val="003837B7"/>
    <w:rsid w:val="00383B9F"/>
    <w:rsid w:val="00383C27"/>
    <w:rsid w:val="00383DED"/>
    <w:rsid w:val="00383ED6"/>
    <w:rsid w:val="0038402C"/>
    <w:rsid w:val="00384087"/>
    <w:rsid w:val="0038444A"/>
    <w:rsid w:val="0038460F"/>
    <w:rsid w:val="003849E5"/>
    <w:rsid w:val="00384BFF"/>
    <w:rsid w:val="00384CA1"/>
    <w:rsid w:val="00384D87"/>
    <w:rsid w:val="0038511C"/>
    <w:rsid w:val="003851DB"/>
    <w:rsid w:val="003854CF"/>
    <w:rsid w:val="00385650"/>
    <w:rsid w:val="00385A48"/>
    <w:rsid w:val="00385A84"/>
    <w:rsid w:val="00385B25"/>
    <w:rsid w:val="0038610B"/>
    <w:rsid w:val="00386442"/>
    <w:rsid w:val="003865CC"/>
    <w:rsid w:val="00386760"/>
    <w:rsid w:val="00386874"/>
    <w:rsid w:val="00386BAD"/>
    <w:rsid w:val="00386D17"/>
    <w:rsid w:val="00387462"/>
    <w:rsid w:val="0038787D"/>
    <w:rsid w:val="00387BCF"/>
    <w:rsid w:val="00387D2B"/>
    <w:rsid w:val="00387FF8"/>
    <w:rsid w:val="0039017C"/>
    <w:rsid w:val="003903E9"/>
    <w:rsid w:val="003904BB"/>
    <w:rsid w:val="003906B9"/>
    <w:rsid w:val="00390849"/>
    <w:rsid w:val="0039152E"/>
    <w:rsid w:val="003917E1"/>
    <w:rsid w:val="00391D2F"/>
    <w:rsid w:val="00391DD7"/>
    <w:rsid w:val="00391E8E"/>
    <w:rsid w:val="00392320"/>
    <w:rsid w:val="003923F3"/>
    <w:rsid w:val="003924BB"/>
    <w:rsid w:val="0039273D"/>
    <w:rsid w:val="00392AF2"/>
    <w:rsid w:val="00392AFA"/>
    <w:rsid w:val="00392E40"/>
    <w:rsid w:val="00392EE2"/>
    <w:rsid w:val="00393057"/>
    <w:rsid w:val="003932DB"/>
    <w:rsid w:val="00393C12"/>
    <w:rsid w:val="00393D8B"/>
    <w:rsid w:val="00393F12"/>
    <w:rsid w:val="0039428D"/>
    <w:rsid w:val="0039447A"/>
    <w:rsid w:val="003946EA"/>
    <w:rsid w:val="0039483A"/>
    <w:rsid w:val="00394B63"/>
    <w:rsid w:val="00395026"/>
    <w:rsid w:val="0039519B"/>
    <w:rsid w:val="00395644"/>
    <w:rsid w:val="003957FF"/>
    <w:rsid w:val="00395981"/>
    <w:rsid w:val="00395B4C"/>
    <w:rsid w:val="00395D86"/>
    <w:rsid w:val="00395FCF"/>
    <w:rsid w:val="003960BC"/>
    <w:rsid w:val="00396431"/>
    <w:rsid w:val="00396774"/>
    <w:rsid w:val="003969DC"/>
    <w:rsid w:val="00396ED4"/>
    <w:rsid w:val="00397036"/>
    <w:rsid w:val="0039755A"/>
    <w:rsid w:val="00397657"/>
    <w:rsid w:val="00397789"/>
    <w:rsid w:val="00397ACC"/>
    <w:rsid w:val="003A0E03"/>
    <w:rsid w:val="003A0F16"/>
    <w:rsid w:val="003A0F42"/>
    <w:rsid w:val="003A11BA"/>
    <w:rsid w:val="003A12F6"/>
    <w:rsid w:val="003A1384"/>
    <w:rsid w:val="003A1550"/>
    <w:rsid w:val="003A1609"/>
    <w:rsid w:val="003A161F"/>
    <w:rsid w:val="003A1ADA"/>
    <w:rsid w:val="003A1C88"/>
    <w:rsid w:val="003A1D38"/>
    <w:rsid w:val="003A1D76"/>
    <w:rsid w:val="003A2002"/>
    <w:rsid w:val="003A248F"/>
    <w:rsid w:val="003A254B"/>
    <w:rsid w:val="003A2DCE"/>
    <w:rsid w:val="003A2DE1"/>
    <w:rsid w:val="003A2E70"/>
    <w:rsid w:val="003A32F7"/>
    <w:rsid w:val="003A33FF"/>
    <w:rsid w:val="003A3594"/>
    <w:rsid w:val="003A39FF"/>
    <w:rsid w:val="003A426A"/>
    <w:rsid w:val="003A42D4"/>
    <w:rsid w:val="003A4313"/>
    <w:rsid w:val="003A4730"/>
    <w:rsid w:val="003A4983"/>
    <w:rsid w:val="003A4B6F"/>
    <w:rsid w:val="003A4C1B"/>
    <w:rsid w:val="003A4C55"/>
    <w:rsid w:val="003A4CD7"/>
    <w:rsid w:val="003A4CFA"/>
    <w:rsid w:val="003A4F61"/>
    <w:rsid w:val="003A530B"/>
    <w:rsid w:val="003A5598"/>
    <w:rsid w:val="003A562D"/>
    <w:rsid w:val="003A5819"/>
    <w:rsid w:val="003A5899"/>
    <w:rsid w:val="003A5920"/>
    <w:rsid w:val="003A6167"/>
    <w:rsid w:val="003A646C"/>
    <w:rsid w:val="003A64B0"/>
    <w:rsid w:val="003A6969"/>
    <w:rsid w:val="003A6C55"/>
    <w:rsid w:val="003A6FCF"/>
    <w:rsid w:val="003A708E"/>
    <w:rsid w:val="003A7238"/>
    <w:rsid w:val="003A7382"/>
    <w:rsid w:val="003A73BD"/>
    <w:rsid w:val="003A73CF"/>
    <w:rsid w:val="003A73E9"/>
    <w:rsid w:val="003A7462"/>
    <w:rsid w:val="003A775B"/>
    <w:rsid w:val="003A7781"/>
    <w:rsid w:val="003A7CC3"/>
    <w:rsid w:val="003B0004"/>
    <w:rsid w:val="003B0069"/>
    <w:rsid w:val="003B0159"/>
    <w:rsid w:val="003B01CE"/>
    <w:rsid w:val="003B0503"/>
    <w:rsid w:val="003B051F"/>
    <w:rsid w:val="003B06A0"/>
    <w:rsid w:val="003B0751"/>
    <w:rsid w:val="003B0A0D"/>
    <w:rsid w:val="003B0AF6"/>
    <w:rsid w:val="003B0B5F"/>
    <w:rsid w:val="003B0F8A"/>
    <w:rsid w:val="003B13ED"/>
    <w:rsid w:val="003B16FB"/>
    <w:rsid w:val="003B19E1"/>
    <w:rsid w:val="003B19E9"/>
    <w:rsid w:val="003B1B43"/>
    <w:rsid w:val="003B1CD9"/>
    <w:rsid w:val="003B1D66"/>
    <w:rsid w:val="003B211A"/>
    <w:rsid w:val="003B25D7"/>
    <w:rsid w:val="003B27B4"/>
    <w:rsid w:val="003B27E9"/>
    <w:rsid w:val="003B29DE"/>
    <w:rsid w:val="003B2A9D"/>
    <w:rsid w:val="003B2DC3"/>
    <w:rsid w:val="003B3096"/>
    <w:rsid w:val="003B34A3"/>
    <w:rsid w:val="003B369B"/>
    <w:rsid w:val="003B3784"/>
    <w:rsid w:val="003B381A"/>
    <w:rsid w:val="003B384A"/>
    <w:rsid w:val="003B39EB"/>
    <w:rsid w:val="003B3B40"/>
    <w:rsid w:val="003B3DB5"/>
    <w:rsid w:val="003B3E38"/>
    <w:rsid w:val="003B3F25"/>
    <w:rsid w:val="003B4212"/>
    <w:rsid w:val="003B436D"/>
    <w:rsid w:val="003B452B"/>
    <w:rsid w:val="003B4644"/>
    <w:rsid w:val="003B46CF"/>
    <w:rsid w:val="003B47FE"/>
    <w:rsid w:val="003B48E3"/>
    <w:rsid w:val="003B4DA4"/>
    <w:rsid w:val="003B4E6F"/>
    <w:rsid w:val="003B5116"/>
    <w:rsid w:val="003B5579"/>
    <w:rsid w:val="003B558C"/>
    <w:rsid w:val="003B590A"/>
    <w:rsid w:val="003B5C5E"/>
    <w:rsid w:val="003B5D5E"/>
    <w:rsid w:val="003B5EBD"/>
    <w:rsid w:val="003B6547"/>
    <w:rsid w:val="003B6610"/>
    <w:rsid w:val="003B68DE"/>
    <w:rsid w:val="003B6A95"/>
    <w:rsid w:val="003B6CE6"/>
    <w:rsid w:val="003B6ECF"/>
    <w:rsid w:val="003B7335"/>
    <w:rsid w:val="003B76EB"/>
    <w:rsid w:val="003B78B3"/>
    <w:rsid w:val="003B7B4D"/>
    <w:rsid w:val="003B7BD3"/>
    <w:rsid w:val="003B7CD8"/>
    <w:rsid w:val="003B7CF7"/>
    <w:rsid w:val="003B7E5B"/>
    <w:rsid w:val="003C01FB"/>
    <w:rsid w:val="003C02FC"/>
    <w:rsid w:val="003C0464"/>
    <w:rsid w:val="003C064B"/>
    <w:rsid w:val="003C07D8"/>
    <w:rsid w:val="003C0899"/>
    <w:rsid w:val="003C0932"/>
    <w:rsid w:val="003C0B6A"/>
    <w:rsid w:val="003C0C83"/>
    <w:rsid w:val="003C0D7F"/>
    <w:rsid w:val="003C0FD4"/>
    <w:rsid w:val="003C10A6"/>
    <w:rsid w:val="003C11ED"/>
    <w:rsid w:val="003C120C"/>
    <w:rsid w:val="003C12BD"/>
    <w:rsid w:val="003C1321"/>
    <w:rsid w:val="003C13E2"/>
    <w:rsid w:val="003C1646"/>
    <w:rsid w:val="003C17E1"/>
    <w:rsid w:val="003C1ABD"/>
    <w:rsid w:val="003C1CCB"/>
    <w:rsid w:val="003C2054"/>
    <w:rsid w:val="003C2119"/>
    <w:rsid w:val="003C21E1"/>
    <w:rsid w:val="003C2327"/>
    <w:rsid w:val="003C23DD"/>
    <w:rsid w:val="003C26AA"/>
    <w:rsid w:val="003C283C"/>
    <w:rsid w:val="003C2862"/>
    <w:rsid w:val="003C2A87"/>
    <w:rsid w:val="003C2D35"/>
    <w:rsid w:val="003C2EAE"/>
    <w:rsid w:val="003C2F0A"/>
    <w:rsid w:val="003C3349"/>
    <w:rsid w:val="003C3485"/>
    <w:rsid w:val="003C3504"/>
    <w:rsid w:val="003C35DE"/>
    <w:rsid w:val="003C3A9A"/>
    <w:rsid w:val="003C3EFD"/>
    <w:rsid w:val="003C403C"/>
    <w:rsid w:val="003C43B2"/>
    <w:rsid w:val="003C445E"/>
    <w:rsid w:val="003C468A"/>
    <w:rsid w:val="003C48FD"/>
    <w:rsid w:val="003C4994"/>
    <w:rsid w:val="003C4AB9"/>
    <w:rsid w:val="003C4C3D"/>
    <w:rsid w:val="003C4C82"/>
    <w:rsid w:val="003C4CA1"/>
    <w:rsid w:val="003C4E28"/>
    <w:rsid w:val="003C4F01"/>
    <w:rsid w:val="003C54CF"/>
    <w:rsid w:val="003C5FE8"/>
    <w:rsid w:val="003C60B3"/>
    <w:rsid w:val="003C6365"/>
    <w:rsid w:val="003C6545"/>
    <w:rsid w:val="003C658F"/>
    <w:rsid w:val="003C66FF"/>
    <w:rsid w:val="003C681D"/>
    <w:rsid w:val="003C689C"/>
    <w:rsid w:val="003C6BFC"/>
    <w:rsid w:val="003C6EBF"/>
    <w:rsid w:val="003C7046"/>
    <w:rsid w:val="003C72B2"/>
    <w:rsid w:val="003C72B7"/>
    <w:rsid w:val="003C733E"/>
    <w:rsid w:val="003C77A3"/>
    <w:rsid w:val="003C7BAF"/>
    <w:rsid w:val="003C7CCC"/>
    <w:rsid w:val="003C7DB9"/>
    <w:rsid w:val="003C7F0B"/>
    <w:rsid w:val="003C7F11"/>
    <w:rsid w:val="003D0098"/>
    <w:rsid w:val="003D0101"/>
    <w:rsid w:val="003D0475"/>
    <w:rsid w:val="003D0567"/>
    <w:rsid w:val="003D0921"/>
    <w:rsid w:val="003D0A4C"/>
    <w:rsid w:val="003D0D6F"/>
    <w:rsid w:val="003D0E55"/>
    <w:rsid w:val="003D13E7"/>
    <w:rsid w:val="003D14AF"/>
    <w:rsid w:val="003D1539"/>
    <w:rsid w:val="003D17FD"/>
    <w:rsid w:val="003D187D"/>
    <w:rsid w:val="003D1BAD"/>
    <w:rsid w:val="003D1E67"/>
    <w:rsid w:val="003D22DD"/>
    <w:rsid w:val="003D2533"/>
    <w:rsid w:val="003D256E"/>
    <w:rsid w:val="003D2D35"/>
    <w:rsid w:val="003D2F3C"/>
    <w:rsid w:val="003D33CB"/>
    <w:rsid w:val="003D35BA"/>
    <w:rsid w:val="003D3E43"/>
    <w:rsid w:val="003D3EA9"/>
    <w:rsid w:val="003D3FE3"/>
    <w:rsid w:val="003D3FF0"/>
    <w:rsid w:val="003D42DC"/>
    <w:rsid w:val="003D43CF"/>
    <w:rsid w:val="003D44C4"/>
    <w:rsid w:val="003D4734"/>
    <w:rsid w:val="003D48B1"/>
    <w:rsid w:val="003D4954"/>
    <w:rsid w:val="003D4E32"/>
    <w:rsid w:val="003D5005"/>
    <w:rsid w:val="003D5041"/>
    <w:rsid w:val="003D56DA"/>
    <w:rsid w:val="003D62F1"/>
    <w:rsid w:val="003D6524"/>
    <w:rsid w:val="003D65A0"/>
    <w:rsid w:val="003D66A6"/>
    <w:rsid w:val="003D66F5"/>
    <w:rsid w:val="003D6A63"/>
    <w:rsid w:val="003D6AB3"/>
    <w:rsid w:val="003D6C6F"/>
    <w:rsid w:val="003D6DAC"/>
    <w:rsid w:val="003D6E09"/>
    <w:rsid w:val="003D6F1F"/>
    <w:rsid w:val="003D739C"/>
    <w:rsid w:val="003D78EF"/>
    <w:rsid w:val="003D7A8D"/>
    <w:rsid w:val="003D7B56"/>
    <w:rsid w:val="003D7CB8"/>
    <w:rsid w:val="003E02A3"/>
    <w:rsid w:val="003E032B"/>
    <w:rsid w:val="003E061B"/>
    <w:rsid w:val="003E08C9"/>
    <w:rsid w:val="003E0904"/>
    <w:rsid w:val="003E0B68"/>
    <w:rsid w:val="003E0D7D"/>
    <w:rsid w:val="003E0ED7"/>
    <w:rsid w:val="003E0EF6"/>
    <w:rsid w:val="003E196A"/>
    <w:rsid w:val="003E1994"/>
    <w:rsid w:val="003E1A28"/>
    <w:rsid w:val="003E1CC0"/>
    <w:rsid w:val="003E1F0D"/>
    <w:rsid w:val="003E2180"/>
    <w:rsid w:val="003E2356"/>
    <w:rsid w:val="003E285A"/>
    <w:rsid w:val="003E2AC1"/>
    <w:rsid w:val="003E2B21"/>
    <w:rsid w:val="003E2E33"/>
    <w:rsid w:val="003E2EBF"/>
    <w:rsid w:val="003E300E"/>
    <w:rsid w:val="003E3160"/>
    <w:rsid w:val="003E31F6"/>
    <w:rsid w:val="003E3345"/>
    <w:rsid w:val="003E34C0"/>
    <w:rsid w:val="003E3551"/>
    <w:rsid w:val="003E359B"/>
    <w:rsid w:val="003E35B9"/>
    <w:rsid w:val="003E38D6"/>
    <w:rsid w:val="003E3A44"/>
    <w:rsid w:val="003E3EE3"/>
    <w:rsid w:val="003E3F2A"/>
    <w:rsid w:val="003E3F4A"/>
    <w:rsid w:val="003E40FF"/>
    <w:rsid w:val="003E4337"/>
    <w:rsid w:val="003E4559"/>
    <w:rsid w:val="003E4F0C"/>
    <w:rsid w:val="003E4FEB"/>
    <w:rsid w:val="003E5872"/>
    <w:rsid w:val="003E5937"/>
    <w:rsid w:val="003E5A6B"/>
    <w:rsid w:val="003E5A6E"/>
    <w:rsid w:val="003E5BAD"/>
    <w:rsid w:val="003E5C45"/>
    <w:rsid w:val="003E5CDB"/>
    <w:rsid w:val="003E5E06"/>
    <w:rsid w:val="003E6337"/>
    <w:rsid w:val="003E63AB"/>
    <w:rsid w:val="003E66B9"/>
    <w:rsid w:val="003E682D"/>
    <w:rsid w:val="003E692F"/>
    <w:rsid w:val="003E6AAB"/>
    <w:rsid w:val="003E6BC3"/>
    <w:rsid w:val="003E6CBE"/>
    <w:rsid w:val="003E6F62"/>
    <w:rsid w:val="003E709C"/>
    <w:rsid w:val="003E719A"/>
    <w:rsid w:val="003E71E1"/>
    <w:rsid w:val="003E734C"/>
    <w:rsid w:val="003E758C"/>
    <w:rsid w:val="003E76EA"/>
    <w:rsid w:val="003E7768"/>
    <w:rsid w:val="003E7AC9"/>
    <w:rsid w:val="003F0893"/>
    <w:rsid w:val="003F08DD"/>
    <w:rsid w:val="003F097C"/>
    <w:rsid w:val="003F0D14"/>
    <w:rsid w:val="003F1085"/>
    <w:rsid w:val="003F114D"/>
    <w:rsid w:val="003F134F"/>
    <w:rsid w:val="003F16A2"/>
    <w:rsid w:val="003F18C1"/>
    <w:rsid w:val="003F1D53"/>
    <w:rsid w:val="003F1E34"/>
    <w:rsid w:val="003F1E82"/>
    <w:rsid w:val="003F2004"/>
    <w:rsid w:val="003F21D5"/>
    <w:rsid w:val="003F257F"/>
    <w:rsid w:val="003F26E6"/>
    <w:rsid w:val="003F2B3F"/>
    <w:rsid w:val="003F2DB7"/>
    <w:rsid w:val="003F2F50"/>
    <w:rsid w:val="003F30A5"/>
    <w:rsid w:val="003F30E5"/>
    <w:rsid w:val="003F39D6"/>
    <w:rsid w:val="003F3C85"/>
    <w:rsid w:val="003F3CAB"/>
    <w:rsid w:val="003F3DE9"/>
    <w:rsid w:val="003F3E49"/>
    <w:rsid w:val="003F3F29"/>
    <w:rsid w:val="003F3F48"/>
    <w:rsid w:val="003F403E"/>
    <w:rsid w:val="003F4043"/>
    <w:rsid w:val="003F41FB"/>
    <w:rsid w:val="003F45B2"/>
    <w:rsid w:val="003F4635"/>
    <w:rsid w:val="003F4B5A"/>
    <w:rsid w:val="003F4B97"/>
    <w:rsid w:val="003F4C3B"/>
    <w:rsid w:val="003F4DD5"/>
    <w:rsid w:val="003F509B"/>
    <w:rsid w:val="003F51AA"/>
    <w:rsid w:val="003F5D0C"/>
    <w:rsid w:val="003F6566"/>
    <w:rsid w:val="003F6861"/>
    <w:rsid w:val="003F6973"/>
    <w:rsid w:val="003F6B9D"/>
    <w:rsid w:val="003F6EFF"/>
    <w:rsid w:val="003F76D2"/>
    <w:rsid w:val="003F790F"/>
    <w:rsid w:val="003F7AA5"/>
    <w:rsid w:val="003F7D4D"/>
    <w:rsid w:val="003F7D60"/>
    <w:rsid w:val="003F7FD1"/>
    <w:rsid w:val="00400077"/>
    <w:rsid w:val="0040016B"/>
    <w:rsid w:val="00400295"/>
    <w:rsid w:val="00400507"/>
    <w:rsid w:val="00400ACA"/>
    <w:rsid w:val="00400C0E"/>
    <w:rsid w:val="00400E03"/>
    <w:rsid w:val="0040135C"/>
    <w:rsid w:val="00401703"/>
    <w:rsid w:val="00401921"/>
    <w:rsid w:val="0040196A"/>
    <w:rsid w:val="004019B5"/>
    <w:rsid w:val="00401AE2"/>
    <w:rsid w:val="00401E2D"/>
    <w:rsid w:val="00401F84"/>
    <w:rsid w:val="00402012"/>
    <w:rsid w:val="0040204E"/>
    <w:rsid w:val="004023AB"/>
    <w:rsid w:val="00402A4D"/>
    <w:rsid w:val="00402D76"/>
    <w:rsid w:val="00402DB5"/>
    <w:rsid w:val="00402DBF"/>
    <w:rsid w:val="004031A0"/>
    <w:rsid w:val="00403255"/>
    <w:rsid w:val="004032C4"/>
    <w:rsid w:val="0040332A"/>
    <w:rsid w:val="004035D1"/>
    <w:rsid w:val="004036D3"/>
    <w:rsid w:val="00403771"/>
    <w:rsid w:val="004037A3"/>
    <w:rsid w:val="004037C3"/>
    <w:rsid w:val="00403823"/>
    <w:rsid w:val="00403E02"/>
    <w:rsid w:val="00403EDC"/>
    <w:rsid w:val="004045E9"/>
    <w:rsid w:val="0040471A"/>
    <w:rsid w:val="004047A8"/>
    <w:rsid w:val="00404B7A"/>
    <w:rsid w:val="00404B81"/>
    <w:rsid w:val="00404BFA"/>
    <w:rsid w:val="00404C06"/>
    <w:rsid w:val="00404CD2"/>
    <w:rsid w:val="004050E5"/>
    <w:rsid w:val="004050F7"/>
    <w:rsid w:val="00405127"/>
    <w:rsid w:val="00405572"/>
    <w:rsid w:val="00405704"/>
    <w:rsid w:val="00405834"/>
    <w:rsid w:val="00405913"/>
    <w:rsid w:val="004059D2"/>
    <w:rsid w:val="0040605E"/>
    <w:rsid w:val="00406372"/>
    <w:rsid w:val="004067DC"/>
    <w:rsid w:val="004068B7"/>
    <w:rsid w:val="00406962"/>
    <w:rsid w:val="004069DA"/>
    <w:rsid w:val="00406A51"/>
    <w:rsid w:val="00406AD6"/>
    <w:rsid w:val="00406D78"/>
    <w:rsid w:val="00406F8C"/>
    <w:rsid w:val="004070F8"/>
    <w:rsid w:val="004071B6"/>
    <w:rsid w:val="00407474"/>
    <w:rsid w:val="00407596"/>
    <w:rsid w:val="004076C7"/>
    <w:rsid w:val="00407B3E"/>
    <w:rsid w:val="00407CCE"/>
    <w:rsid w:val="004101CA"/>
    <w:rsid w:val="0041052B"/>
    <w:rsid w:val="004106DF"/>
    <w:rsid w:val="00410703"/>
    <w:rsid w:val="00410C44"/>
    <w:rsid w:val="00410D2A"/>
    <w:rsid w:val="00411290"/>
    <w:rsid w:val="004112DB"/>
    <w:rsid w:val="0041143B"/>
    <w:rsid w:val="004118C5"/>
    <w:rsid w:val="00411AFF"/>
    <w:rsid w:val="00411C6D"/>
    <w:rsid w:val="00411CDC"/>
    <w:rsid w:val="00411E4A"/>
    <w:rsid w:val="00411F8A"/>
    <w:rsid w:val="00412442"/>
    <w:rsid w:val="0041264C"/>
    <w:rsid w:val="00412B92"/>
    <w:rsid w:val="004132DA"/>
    <w:rsid w:val="00413493"/>
    <w:rsid w:val="0041367B"/>
    <w:rsid w:val="004138C3"/>
    <w:rsid w:val="004138DA"/>
    <w:rsid w:val="00413933"/>
    <w:rsid w:val="00413B1B"/>
    <w:rsid w:val="00413D07"/>
    <w:rsid w:val="00413D24"/>
    <w:rsid w:val="00413E0B"/>
    <w:rsid w:val="0041405E"/>
    <w:rsid w:val="004142AF"/>
    <w:rsid w:val="004143CB"/>
    <w:rsid w:val="00414524"/>
    <w:rsid w:val="00414597"/>
    <w:rsid w:val="004145C3"/>
    <w:rsid w:val="004146F7"/>
    <w:rsid w:val="0041475B"/>
    <w:rsid w:val="00414784"/>
    <w:rsid w:val="00414DC5"/>
    <w:rsid w:val="00414F79"/>
    <w:rsid w:val="0041501B"/>
    <w:rsid w:val="004152C0"/>
    <w:rsid w:val="004152C7"/>
    <w:rsid w:val="00415672"/>
    <w:rsid w:val="00415B10"/>
    <w:rsid w:val="00416028"/>
    <w:rsid w:val="00416180"/>
    <w:rsid w:val="00416194"/>
    <w:rsid w:val="004162C7"/>
    <w:rsid w:val="00416380"/>
    <w:rsid w:val="0041640B"/>
    <w:rsid w:val="0041678B"/>
    <w:rsid w:val="004167E2"/>
    <w:rsid w:val="00416813"/>
    <w:rsid w:val="00416881"/>
    <w:rsid w:val="00416C2A"/>
    <w:rsid w:val="00416DFC"/>
    <w:rsid w:val="0041714C"/>
    <w:rsid w:val="004171EE"/>
    <w:rsid w:val="004171EF"/>
    <w:rsid w:val="004172BE"/>
    <w:rsid w:val="00417476"/>
    <w:rsid w:val="004177AC"/>
    <w:rsid w:val="004179FE"/>
    <w:rsid w:val="00417A9F"/>
    <w:rsid w:val="00417F16"/>
    <w:rsid w:val="00420082"/>
    <w:rsid w:val="00420176"/>
    <w:rsid w:val="00421084"/>
    <w:rsid w:val="0042108B"/>
    <w:rsid w:val="00421286"/>
    <w:rsid w:val="00421AC9"/>
    <w:rsid w:val="00421C02"/>
    <w:rsid w:val="00422020"/>
    <w:rsid w:val="00422552"/>
    <w:rsid w:val="00422694"/>
    <w:rsid w:val="0042270A"/>
    <w:rsid w:val="00422889"/>
    <w:rsid w:val="00422949"/>
    <w:rsid w:val="00422D96"/>
    <w:rsid w:val="00423660"/>
    <w:rsid w:val="00423832"/>
    <w:rsid w:val="00423B12"/>
    <w:rsid w:val="004241C6"/>
    <w:rsid w:val="004243D8"/>
    <w:rsid w:val="004245E5"/>
    <w:rsid w:val="004247D3"/>
    <w:rsid w:val="00424CD8"/>
    <w:rsid w:val="00424DD6"/>
    <w:rsid w:val="004250BF"/>
    <w:rsid w:val="004252C9"/>
    <w:rsid w:val="004255E5"/>
    <w:rsid w:val="0042586D"/>
    <w:rsid w:val="004258B0"/>
    <w:rsid w:val="00425B68"/>
    <w:rsid w:val="00426189"/>
    <w:rsid w:val="0042622C"/>
    <w:rsid w:val="004264EE"/>
    <w:rsid w:val="00426552"/>
    <w:rsid w:val="0042679C"/>
    <w:rsid w:val="00426BE8"/>
    <w:rsid w:val="00426DE8"/>
    <w:rsid w:val="00427051"/>
    <w:rsid w:val="004270CB"/>
    <w:rsid w:val="004271B9"/>
    <w:rsid w:val="004275B3"/>
    <w:rsid w:val="00427602"/>
    <w:rsid w:val="00427608"/>
    <w:rsid w:val="004276BC"/>
    <w:rsid w:val="00427DCB"/>
    <w:rsid w:val="00427DF3"/>
    <w:rsid w:val="004301A7"/>
    <w:rsid w:val="00430507"/>
    <w:rsid w:val="00430519"/>
    <w:rsid w:val="0043068A"/>
    <w:rsid w:val="004306D3"/>
    <w:rsid w:val="004306FA"/>
    <w:rsid w:val="004307DE"/>
    <w:rsid w:val="00430F10"/>
    <w:rsid w:val="004313DB"/>
    <w:rsid w:val="004316EB"/>
    <w:rsid w:val="004317CD"/>
    <w:rsid w:val="00431832"/>
    <w:rsid w:val="004318AC"/>
    <w:rsid w:val="00431A14"/>
    <w:rsid w:val="00431BD1"/>
    <w:rsid w:val="00431D22"/>
    <w:rsid w:val="00431FDF"/>
    <w:rsid w:val="004322A7"/>
    <w:rsid w:val="00432484"/>
    <w:rsid w:val="00432535"/>
    <w:rsid w:val="004327C3"/>
    <w:rsid w:val="00432907"/>
    <w:rsid w:val="00432C62"/>
    <w:rsid w:val="00432C82"/>
    <w:rsid w:val="00432CB4"/>
    <w:rsid w:val="00432F3D"/>
    <w:rsid w:val="00432F99"/>
    <w:rsid w:val="004331B6"/>
    <w:rsid w:val="004334B8"/>
    <w:rsid w:val="004334BC"/>
    <w:rsid w:val="004335E2"/>
    <w:rsid w:val="004336C2"/>
    <w:rsid w:val="004336EF"/>
    <w:rsid w:val="00433D38"/>
    <w:rsid w:val="00433E34"/>
    <w:rsid w:val="00433F06"/>
    <w:rsid w:val="00434320"/>
    <w:rsid w:val="004343D8"/>
    <w:rsid w:val="0043452A"/>
    <w:rsid w:val="0043457B"/>
    <w:rsid w:val="004352A7"/>
    <w:rsid w:val="004353AB"/>
    <w:rsid w:val="004354AA"/>
    <w:rsid w:val="00435715"/>
    <w:rsid w:val="00435BDD"/>
    <w:rsid w:val="00435BEB"/>
    <w:rsid w:val="00436B5F"/>
    <w:rsid w:val="00436DA9"/>
    <w:rsid w:val="00436E2F"/>
    <w:rsid w:val="0043772C"/>
    <w:rsid w:val="00437BD8"/>
    <w:rsid w:val="00437D7E"/>
    <w:rsid w:val="00437E48"/>
    <w:rsid w:val="004401B9"/>
    <w:rsid w:val="004402D5"/>
    <w:rsid w:val="0044095A"/>
    <w:rsid w:val="004409AB"/>
    <w:rsid w:val="00440AA3"/>
    <w:rsid w:val="004410D9"/>
    <w:rsid w:val="0044116E"/>
    <w:rsid w:val="00441188"/>
    <w:rsid w:val="00441435"/>
    <w:rsid w:val="00441852"/>
    <w:rsid w:val="00441948"/>
    <w:rsid w:val="00441F9D"/>
    <w:rsid w:val="004424C8"/>
    <w:rsid w:val="004428E9"/>
    <w:rsid w:val="0044291B"/>
    <w:rsid w:val="004429F9"/>
    <w:rsid w:val="00442B68"/>
    <w:rsid w:val="00442DB2"/>
    <w:rsid w:val="00443014"/>
    <w:rsid w:val="00443073"/>
    <w:rsid w:val="00443A18"/>
    <w:rsid w:val="00443B4C"/>
    <w:rsid w:val="00443C2B"/>
    <w:rsid w:val="00443C2C"/>
    <w:rsid w:val="00443E6E"/>
    <w:rsid w:val="00443E70"/>
    <w:rsid w:val="00443F86"/>
    <w:rsid w:val="00444363"/>
    <w:rsid w:val="00444B44"/>
    <w:rsid w:val="00444E04"/>
    <w:rsid w:val="0044521B"/>
    <w:rsid w:val="00445342"/>
    <w:rsid w:val="0044564B"/>
    <w:rsid w:val="00445712"/>
    <w:rsid w:val="0044577A"/>
    <w:rsid w:val="00446148"/>
    <w:rsid w:val="00446517"/>
    <w:rsid w:val="00446DE5"/>
    <w:rsid w:val="004472E2"/>
    <w:rsid w:val="004473A3"/>
    <w:rsid w:val="00447463"/>
    <w:rsid w:val="00447D5E"/>
    <w:rsid w:val="00450301"/>
    <w:rsid w:val="004504FC"/>
    <w:rsid w:val="0045068F"/>
    <w:rsid w:val="004507C7"/>
    <w:rsid w:val="00450C05"/>
    <w:rsid w:val="00450C25"/>
    <w:rsid w:val="00450E91"/>
    <w:rsid w:val="00450F1A"/>
    <w:rsid w:val="004510D6"/>
    <w:rsid w:val="004510D8"/>
    <w:rsid w:val="0045118C"/>
    <w:rsid w:val="004511C6"/>
    <w:rsid w:val="0045120C"/>
    <w:rsid w:val="004518A8"/>
    <w:rsid w:val="00451EDF"/>
    <w:rsid w:val="0045213C"/>
    <w:rsid w:val="00452339"/>
    <w:rsid w:val="00452704"/>
    <w:rsid w:val="004528A7"/>
    <w:rsid w:val="004529FF"/>
    <w:rsid w:val="00452AAA"/>
    <w:rsid w:val="00452AB3"/>
    <w:rsid w:val="00452BBB"/>
    <w:rsid w:val="00452DD0"/>
    <w:rsid w:val="00452E88"/>
    <w:rsid w:val="004531F4"/>
    <w:rsid w:val="0045325C"/>
    <w:rsid w:val="00453289"/>
    <w:rsid w:val="00453348"/>
    <w:rsid w:val="00453577"/>
    <w:rsid w:val="0045386B"/>
    <w:rsid w:val="004538F3"/>
    <w:rsid w:val="00453AF4"/>
    <w:rsid w:val="00453D82"/>
    <w:rsid w:val="00454029"/>
    <w:rsid w:val="00454112"/>
    <w:rsid w:val="00454516"/>
    <w:rsid w:val="0045462D"/>
    <w:rsid w:val="0045467C"/>
    <w:rsid w:val="00455404"/>
    <w:rsid w:val="00455439"/>
    <w:rsid w:val="00455639"/>
    <w:rsid w:val="00455906"/>
    <w:rsid w:val="00455973"/>
    <w:rsid w:val="00455A8C"/>
    <w:rsid w:val="00455BBE"/>
    <w:rsid w:val="00455C7C"/>
    <w:rsid w:val="00455CD5"/>
    <w:rsid w:val="00455D41"/>
    <w:rsid w:val="00455D53"/>
    <w:rsid w:val="00455EDB"/>
    <w:rsid w:val="00456336"/>
    <w:rsid w:val="00456397"/>
    <w:rsid w:val="00456413"/>
    <w:rsid w:val="004564BD"/>
    <w:rsid w:val="00456625"/>
    <w:rsid w:val="004567B1"/>
    <w:rsid w:val="00456ACF"/>
    <w:rsid w:val="00456D58"/>
    <w:rsid w:val="00456D7C"/>
    <w:rsid w:val="00456F48"/>
    <w:rsid w:val="00456FA5"/>
    <w:rsid w:val="004571A0"/>
    <w:rsid w:val="00457400"/>
    <w:rsid w:val="00457467"/>
    <w:rsid w:val="004576E8"/>
    <w:rsid w:val="00457AA3"/>
    <w:rsid w:val="00457D9A"/>
    <w:rsid w:val="00457F2D"/>
    <w:rsid w:val="004601DC"/>
    <w:rsid w:val="004608FF"/>
    <w:rsid w:val="00460951"/>
    <w:rsid w:val="00460AE7"/>
    <w:rsid w:val="00460E2B"/>
    <w:rsid w:val="00460E2D"/>
    <w:rsid w:val="00461D1D"/>
    <w:rsid w:val="00461EB0"/>
    <w:rsid w:val="00461FC6"/>
    <w:rsid w:val="0046252E"/>
    <w:rsid w:val="0046275D"/>
    <w:rsid w:val="0046282E"/>
    <w:rsid w:val="004629A4"/>
    <w:rsid w:val="004629E5"/>
    <w:rsid w:val="00462B2A"/>
    <w:rsid w:val="00462FCA"/>
    <w:rsid w:val="0046307E"/>
    <w:rsid w:val="004632D4"/>
    <w:rsid w:val="00463379"/>
    <w:rsid w:val="0046342A"/>
    <w:rsid w:val="004634C8"/>
    <w:rsid w:val="0046410E"/>
    <w:rsid w:val="0046448E"/>
    <w:rsid w:val="0046469A"/>
    <w:rsid w:val="004646E6"/>
    <w:rsid w:val="0046471E"/>
    <w:rsid w:val="00464B73"/>
    <w:rsid w:val="00464B78"/>
    <w:rsid w:val="00464B80"/>
    <w:rsid w:val="00464BA8"/>
    <w:rsid w:val="00464E69"/>
    <w:rsid w:val="004651CE"/>
    <w:rsid w:val="004652B7"/>
    <w:rsid w:val="00465390"/>
    <w:rsid w:val="0046540A"/>
    <w:rsid w:val="0046547B"/>
    <w:rsid w:val="00465522"/>
    <w:rsid w:val="004656A2"/>
    <w:rsid w:val="00465762"/>
    <w:rsid w:val="00465EF0"/>
    <w:rsid w:val="00466138"/>
    <w:rsid w:val="004662A0"/>
    <w:rsid w:val="004662B8"/>
    <w:rsid w:val="00466495"/>
    <w:rsid w:val="004665FB"/>
    <w:rsid w:val="00466A67"/>
    <w:rsid w:val="00466BEE"/>
    <w:rsid w:val="0046700F"/>
    <w:rsid w:val="0046705B"/>
    <w:rsid w:val="004670D4"/>
    <w:rsid w:val="004674EB"/>
    <w:rsid w:val="004676A9"/>
    <w:rsid w:val="0046778E"/>
    <w:rsid w:val="004677F3"/>
    <w:rsid w:val="004677FD"/>
    <w:rsid w:val="00467E87"/>
    <w:rsid w:val="0047011A"/>
    <w:rsid w:val="004705EA"/>
    <w:rsid w:val="00470647"/>
    <w:rsid w:val="004706D3"/>
    <w:rsid w:val="00470C47"/>
    <w:rsid w:val="00470EBB"/>
    <w:rsid w:val="00471017"/>
    <w:rsid w:val="00471046"/>
    <w:rsid w:val="00471235"/>
    <w:rsid w:val="0047137C"/>
    <w:rsid w:val="00471696"/>
    <w:rsid w:val="00471788"/>
    <w:rsid w:val="00471976"/>
    <w:rsid w:val="00471B39"/>
    <w:rsid w:val="00471CB3"/>
    <w:rsid w:val="00471D3B"/>
    <w:rsid w:val="00471FD4"/>
    <w:rsid w:val="004721DE"/>
    <w:rsid w:val="0047228E"/>
    <w:rsid w:val="004723ED"/>
    <w:rsid w:val="00472544"/>
    <w:rsid w:val="00472896"/>
    <w:rsid w:val="004729B2"/>
    <w:rsid w:val="00472AC5"/>
    <w:rsid w:val="00472C65"/>
    <w:rsid w:val="00472E4B"/>
    <w:rsid w:val="00473363"/>
    <w:rsid w:val="004733EE"/>
    <w:rsid w:val="004735A3"/>
    <w:rsid w:val="00473670"/>
    <w:rsid w:val="00473772"/>
    <w:rsid w:val="00473780"/>
    <w:rsid w:val="004738F9"/>
    <w:rsid w:val="00473C24"/>
    <w:rsid w:val="00473CA2"/>
    <w:rsid w:val="00473CB5"/>
    <w:rsid w:val="00473EC7"/>
    <w:rsid w:val="0047428B"/>
    <w:rsid w:val="004746AC"/>
    <w:rsid w:val="004749D4"/>
    <w:rsid w:val="00474C08"/>
    <w:rsid w:val="00474D14"/>
    <w:rsid w:val="004750BA"/>
    <w:rsid w:val="00475144"/>
    <w:rsid w:val="0047549B"/>
    <w:rsid w:val="00475764"/>
    <w:rsid w:val="00475899"/>
    <w:rsid w:val="004758B4"/>
    <w:rsid w:val="004759DD"/>
    <w:rsid w:val="00475B43"/>
    <w:rsid w:val="00475CB7"/>
    <w:rsid w:val="00475D37"/>
    <w:rsid w:val="00475F39"/>
    <w:rsid w:val="00476218"/>
    <w:rsid w:val="00476651"/>
    <w:rsid w:val="004768C5"/>
    <w:rsid w:val="00476944"/>
    <w:rsid w:val="004769C0"/>
    <w:rsid w:val="00476B22"/>
    <w:rsid w:val="00476B68"/>
    <w:rsid w:val="00477019"/>
    <w:rsid w:val="0047701E"/>
    <w:rsid w:val="004772AA"/>
    <w:rsid w:val="00477350"/>
    <w:rsid w:val="00477A75"/>
    <w:rsid w:val="00477BC8"/>
    <w:rsid w:val="00477D3A"/>
    <w:rsid w:val="00477E05"/>
    <w:rsid w:val="00477E65"/>
    <w:rsid w:val="00477E89"/>
    <w:rsid w:val="00477EB0"/>
    <w:rsid w:val="00477FD6"/>
    <w:rsid w:val="0048064E"/>
    <w:rsid w:val="00480670"/>
    <w:rsid w:val="004808FE"/>
    <w:rsid w:val="00480B46"/>
    <w:rsid w:val="00481238"/>
    <w:rsid w:val="0048142A"/>
    <w:rsid w:val="00481457"/>
    <w:rsid w:val="00481536"/>
    <w:rsid w:val="004815B5"/>
    <w:rsid w:val="00481609"/>
    <w:rsid w:val="00481850"/>
    <w:rsid w:val="00481A00"/>
    <w:rsid w:val="004820E0"/>
    <w:rsid w:val="004821F7"/>
    <w:rsid w:val="00482E31"/>
    <w:rsid w:val="00482E65"/>
    <w:rsid w:val="00482FAC"/>
    <w:rsid w:val="004830D7"/>
    <w:rsid w:val="00483200"/>
    <w:rsid w:val="00483204"/>
    <w:rsid w:val="0048337A"/>
    <w:rsid w:val="004833FD"/>
    <w:rsid w:val="0048350A"/>
    <w:rsid w:val="0048361D"/>
    <w:rsid w:val="00483B97"/>
    <w:rsid w:val="00483BA0"/>
    <w:rsid w:val="00483BF7"/>
    <w:rsid w:val="00483D0E"/>
    <w:rsid w:val="00484740"/>
    <w:rsid w:val="00484C5F"/>
    <w:rsid w:val="004850EB"/>
    <w:rsid w:val="004850FC"/>
    <w:rsid w:val="004852F8"/>
    <w:rsid w:val="0048555E"/>
    <w:rsid w:val="00485BA3"/>
    <w:rsid w:val="00485C4E"/>
    <w:rsid w:val="00485D35"/>
    <w:rsid w:val="00485F58"/>
    <w:rsid w:val="0048617E"/>
    <w:rsid w:val="0048638B"/>
    <w:rsid w:val="00486464"/>
    <w:rsid w:val="00486584"/>
    <w:rsid w:val="004867B4"/>
    <w:rsid w:val="004869EC"/>
    <w:rsid w:val="00486B39"/>
    <w:rsid w:val="00487189"/>
    <w:rsid w:val="00487449"/>
    <w:rsid w:val="00487545"/>
    <w:rsid w:val="00487696"/>
    <w:rsid w:val="004877E7"/>
    <w:rsid w:val="004878B9"/>
    <w:rsid w:val="004878D9"/>
    <w:rsid w:val="0048790E"/>
    <w:rsid w:val="0048792A"/>
    <w:rsid w:val="0048796D"/>
    <w:rsid w:val="004879FF"/>
    <w:rsid w:val="00487B23"/>
    <w:rsid w:val="00487BB3"/>
    <w:rsid w:val="00487C4A"/>
    <w:rsid w:val="00487DAF"/>
    <w:rsid w:val="004900B1"/>
    <w:rsid w:val="004904B6"/>
    <w:rsid w:val="004906E3"/>
    <w:rsid w:val="00490742"/>
    <w:rsid w:val="00490875"/>
    <w:rsid w:val="0049090A"/>
    <w:rsid w:val="00490C11"/>
    <w:rsid w:val="00490C97"/>
    <w:rsid w:val="00490F83"/>
    <w:rsid w:val="00491066"/>
    <w:rsid w:val="00491502"/>
    <w:rsid w:val="004916EF"/>
    <w:rsid w:val="00491C2C"/>
    <w:rsid w:val="00491E5F"/>
    <w:rsid w:val="00491F5C"/>
    <w:rsid w:val="00492075"/>
    <w:rsid w:val="00492264"/>
    <w:rsid w:val="00492560"/>
    <w:rsid w:val="004927D8"/>
    <w:rsid w:val="0049300F"/>
    <w:rsid w:val="004930BF"/>
    <w:rsid w:val="004930D7"/>
    <w:rsid w:val="00493180"/>
    <w:rsid w:val="00493D0B"/>
    <w:rsid w:val="00494091"/>
    <w:rsid w:val="0049451E"/>
    <w:rsid w:val="00494810"/>
    <w:rsid w:val="00494947"/>
    <w:rsid w:val="0049518D"/>
    <w:rsid w:val="004956D6"/>
    <w:rsid w:val="00495F81"/>
    <w:rsid w:val="004962CF"/>
    <w:rsid w:val="004962DA"/>
    <w:rsid w:val="004964BA"/>
    <w:rsid w:val="0049696B"/>
    <w:rsid w:val="004969A2"/>
    <w:rsid w:val="00496F49"/>
    <w:rsid w:val="00497841"/>
    <w:rsid w:val="00497C0A"/>
    <w:rsid w:val="004A02F8"/>
    <w:rsid w:val="004A05BD"/>
    <w:rsid w:val="004A0670"/>
    <w:rsid w:val="004A069E"/>
    <w:rsid w:val="004A069F"/>
    <w:rsid w:val="004A08BF"/>
    <w:rsid w:val="004A08F3"/>
    <w:rsid w:val="004A0F19"/>
    <w:rsid w:val="004A0F84"/>
    <w:rsid w:val="004A0FA0"/>
    <w:rsid w:val="004A1006"/>
    <w:rsid w:val="004A2549"/>
    <w:rsid w:val="004A2697"/>
    <w:rsid w:val="004A27C9"/>
    <w:rsid w:val="004A28FC"/>
    <w:rsid w:val="004A2C6D"/>
    <w:rsid w:val="004A3251"/>
    <w:rsid w:val="004A34AB"/>
    <w:rsid w:val="004A3547"/>
    <w:rsid w:val="004A3647"/>
    <w:rsid w:val="004A3689"/>
    <w:rsid w:val="004A3CA3"/>
    <w:rsid w:val="004A3DEA"/>
    <w:rsid w:val="004A424A"/>
    <w:rsid w:val="004A433B"/>
    <w:rsid w:val="004A437A"/>
    <w:rsid w:val="004A44F3"/>
    <w:rsid w:val="004A45D9"/>
    <w:rsid w:val="004A4654"/>
    <w:rsid w:val="004A4A2B"/>
    <w:rsid w:val="004A4E9A"/>
    <w:rsid w:val="004A4EAB"/>
    <w:rsid w:val="004A56A2"/>
    <w:rsid w:val="004A578F"/>
    <w:rsid w:val="004A57AA"/>
    <w:rsid w:val="004A57EF"/>
    <w:rsid w:val="004A596A"/>
    <w:rsid w:val="004A5B39"/>
    <w:rsid w:val="004A5E8D"/>
    <w:rsid w:val="004A5F91"/>
    <w:rsid w:val="004A67F8"/>
    <w:rsid w:val="004A6938"/>
    <w:rsid w:val="004A6A6A"/>
    <w:rsid w:val="004A6D71"/>
    <w:rsid w:val="004A6F74"/>
    <w:rsid w:val="004A711E"/>
    <w:rsid w:val="004A717D"/>
    <w:rsid w:val="004A731F"/>
    <w:rsid w:val="004A778A"/>
    <w:rsid w:val="004A7BBA"/>
    <w:rsid w:val="004A7EA4"/>
    <w:rsid w:val="004A7F64"/>
    <w:rsid w:val="004A7F8A"/>
    <w:rsid w:val="004B00DE"/>
    <w:rsid w:val="004B03D8"/>
    <w:rsid w:val="004B0BA9"/>
    <w:rsid w:val="004B0EFE"/>
    <w:rsid w:val="004B1193"/>
    <w:rsid w:val="004B1A3B"/>
    <w:rsid w:val="004B200B"/>
    <w:rsid w:val="004B2319"/>
    <w:rsid w:val="004B2543"/>
    <w:rsid w:val="004B2630"/>
    <w:rsid w:val="004B26E9"/>
    <w:rsid w:val="004B27A5"/>
    <w:rsid w:val="004B295B"/>
    <w:rsid w:val="004B2A86"/>
    <w:rsid w:val="004B31C4"/>
    <w:rsid w:val="004B34B5"/>
    <w:rsid w:val="004B3852"/>
    <w:rsid w:val="004B38C5"/>
    <w:rsid w:val="004B3B3D"/>
    <w:rsid w:val="004B41C9"/>
    <w:rsid w:val="004B45FA"/>
    <w:rsid w:val="004B4655"/>
    <w:rsid w:val="004B4882"/>
    <w:rsid w:val="004B48F1"/>
    <w:rsid w:val="004B49DD"/>
    <w:rsid w:val="004B4D70"/>
    <w:rsid w:val="004B4E48"/>
    <w:rsid w:val="004B4F79"/>
    <w:rsid w:val="004B5072"/>
    <w:rsid w:val="004B549F"/>
    <w:rsid w:val="004B58E8"/>
    <w:rsid w:val="004B5A10"/>
    <w:rsid w:val="004B5C00"/>
    <w:rsid w:val="004B5DAB"/>
    <w:rsid w:val="004B5F52"/>
    <w:rsid w:val="004B612C"/>
    <w:rsid w:val="004B6996"/>
    <w:rsid w:val="004B6FB6"/>
    <w:rsid w:val="004B74B1"/>
    <w:rsid w:val="004B76B9"/>
    <w:rsid w:val="004B777E"/>
    <w:rsid w:val="004B79C0"/>
    <w:rsid w:val="004C0038"/>
    <w:rsid w:val="004C0837"/>
    <w:rsid w:val="004C0BBC"/>
    <w:rsid w:val="004C0DB7"/>
    <w:rsid w:val="004C0EF1"/>
    <w:rsid w:val="004C11A8"/>
    <w:rsid w:val="004C145A"/>
    <w:rsid w:val="004C1502"/>
    <w:rsid w:val="004C1564"/>
    <w:rsid w:val="004C168B"/>
    <w:rsid w:val="004C179F"/>
    <w:rsid w:val="004C180B"/>
    <w:rsid w:val="004C1A0B"/>
    <w:rsid w:val="004C1BAE"/>
    <w:rsid w:val="004C1FD8"/>
    <w:rsid w:val="004C2110"/>
    <w:rsid w:val="004C2337"/>
    <w:rsid w:val="004C266A"/>
    <w:rsid w:val="004C2A6B"/>
    <w:rsid w:val="004C2AA8"/>
    <w:rsid w:val="004C2BD5"/>
    <w:rsid w:val="004C2FD9"/>
    <w:rsid w:val="004C3216"/>
    <w:rsid w:val="004C326F"/>
    <w:rsid w:val="004C3917"/>
    <w:rsid w:val="004C3D53"/>
    <w:rsid w:val="004C3E30"/>
    <w:rsid w:val="004C3EDD"/>
    <w:rsid w:val="004C3FFF"/>
    <w:rsid w:val="004C41FE"/>
    <w:rsid w:val="004C439D"/>
    <w:rsid w:val="004C4448"/>
    <w:rsid w:val="004C4666"/>
    <w:rsid w:val="004C4992"/>
    <w:rsid w:val="004C4BB2"/>
    <w:rsid w:val="004C4C16"/>
    <w:rsid w:val="004C4D4B"/>
    <w:rsid w:val="004C51F3"/>
    <w:rsid w:val="004C526E"/>
    <w:rsid w:val="004C5410"/>
    <w:rsid w:val="004C550E"/>
    <w:rsid w:val="004C57D4"/>
    <w:rsid w:val="004C5858"/>
    <w:rsid w:val="004C5AD4"/>
    <w:rsid w:val="004C5B6D"/>
    <w:rsid w:val="004C5E13"/>
    <w:rsid w:val="004C6C78"/>
    <w:rsid w:val="004C6DFF"/>
    <w:rsid w:val="004C6EDC"/>
    <w:rsid w:val="004C72CD"/>
    <w:rsid w:val="004C739C"/>
    <w:rsid w:val="004C762A"/>
    <w:rsid w:val="004C7C5C"/>
    <w:rsid w:val="004C7D33"/>
    <w:rsid w:val="004D0242"/>
    <w:rsid w:val="004D0935"/>
    <w:rsid w:val="004D0D54"/>
    <w:rsid w:val="004D1850"/>
    <w:rsid w:val="004D1890"/>
    <w:rsid w:val="004D1A9E"/>
    <w:rsid w:val="004D1B54"/>
    <w:rsid w:val="004D22CF"/>
    <w:rsid w:val="004D2623"/>
    <w:rsid w:val="004D28C4"/>
    <w:rsid w:val="004D30BE"/>
    <w:rsid w:val="004D33B6"/>
    <w:rsid w:val="004D358F"/>
    <w:rsid w:val="004D3806"/>
    <w:rsid w:val="004D3A1C"/>
    <w:rsid w:val="004D3A7E"/>
    <w:rsid w:val="004D3C8D"/>
    <w:rsid w:val="004D40B5"/>
    <w:rsid w:val="004D41B3"/>
    <w:rsid w:val="004D43CE"/>
    <w:rsid w:val="004D4730"/>
    <w:rsid w:val="004D4C46"/>
    <w:rsid w:val="004D502B"/>
    <w:rsid w:val="004D57B5"/>
    <w:rsid w:val="004D58B9"/>
    <w:rsid w:val="004D597C"/>
    <w:rsid w:val="004D5EA5"/>
    <w:rsid w:val="004D5FA1"/>
    <w:rsid w:val="004D600A"/>
    <w:rsid w:val="004D6180"/>
    <w:rsid w:val="004D61B2"/>
    <w:rsid w:val="004D6712"/>
    <w:rsid w:val="004D6B05"/>
    <w:rsid w:val="004D6BE6"/>
    <w:rsid w:val="004D6CA7"/>
    <w:rsid w:val="004D6DB8"/>
    <w:rsid w:val="004D715A"/>
    <w:rsid w:val="004D7365"/>
    <w:rsid w:val="004D7F48"/>
    <w:rsid w:val="004E0281"/>
    <w:rsid w:val="004E0C7A"/>
    <w:rsid w:val="004E0D88"/>
    <w:rsid w:val="004E0F1C"/>
    <w:rsid w:val="004E0FA7"/>
    <w:rsid w:val="004E10AE"/>
    <w:rsid w:val="004E1127"/>
    <w:rsid w:val="004E141A"/>
    <w:rsid w:val="004E15B7"/>
    <w:rsid w:val="004E160B"/>
    <w:rsid w:val="004E195D"/>
    <w:rsid w:val="004E1A9C"/>
    <w:rsid w:val="004E1C40"/>
    <w:rsid w:val="004E1F0A"/>
    <w:rsid w:val="004E20FB"/>
    <w:rsid w:val="004E217D"/>
    <w:rsid w:val="004E21D4"/>
    <w:rsid w:val="004E243B"/>
    <w:rsid w:val="004E33BA"/>
    <w:rsid w:val="004E33E9"/>
    <w:rsid w:val="004E36D0"/>
    <w:rsid w:val="004E3A7C"/>
    <w:rsid w:val="004E3BA7"/>
    <w:rsid w:val="004E3D25"/>
    <w:rsid w:val="004E3F03"/>
    <w:rsid w:val="004E3FC7"/>
    <w:rsid w:val="004E41AB"/>
    <w:rsid w:val="004E433A"/>
    <w:rsid w:val="004E4597"/>
    <w:rsid w:val="004E45A7"/>
    <w:rsid w:val="004E4E91"/>
    <w:rsid w:val="004E50B5"/>
    <w:rsid w:val="004E51A2"/>
    <w:rsid w:val="004E55B9"/>
    <w:rsid w:val="004E55F6"/>
    <w:rsid w:val="004E563F"/>
    <w:rsid w:val="004E57AD"/>
    <w:rsid w:val="004E5B83"/>
    <w:rsid w:val="004E5FA8"/>
    <w:rsid w:val="004E6273"/>
    <w:rsid w:val="004E652D"/>
    <w:rsid w:val="004E65C8"/>
    <w:rsid w:val="004E6797"/>
    <w:rsid w:val="004E6C15"/>
    <w:rsid w:val="004E6C9B"/>
    <w:rsid w:val="004E6D02"/>
    <w:rsid w:val="004E6D6A"/>
    <w:rsid w:val="004E6EAA"/>
    <w:rsid w:val="004E6EFB"/>
    <w:rsid w:val="004E7AC4"/>
    <w:rsid w:val="004E7EFF"/>
    <w:rsid w:val="004E7FF3"/>
    <w:rsid w:val="004F0279"/>
    <w:rsid w:val="004F032D"/>
    <w:rsid w:val="004F059A"/>
    <w:rsid w:val="004F09B6"/>
    <w:rsid w:val="004F09FA"/>
    <w:rsid w:val="004F0A88"/>
    <w:rsid w:val="004F11DE"/>
    <w:rsid w:val="004F12C6"/>
    <w:rsid w:val="004F1750"/>
    <w:rsid w:val="004F17A4"/>
    <w:rsid w:val="004F1B68"/>
    <w:rsid w:val="004F1E25"/>
    <w:rsid w:val="004F1EB6"/>
    <w:rsid w:val="004F1EF9"/>
    <w:rsid w:val="004F1FAE"/>
    <w:rsid w:val="004F22F5"/>
    <w:rsid w:val="004F2467"/>
    <w:rsid w:val="004F2D7B"/>
    <w:rsid w:val="004F2E3A"/>
    <w:rsid w:val="004F2F02"/>
    <w:rsid w:val="004F308F"/>
    <w:rsid w:val="004F3230"/>
    <w:rsid w:val="004F3D36"/>
    <w:rsid w:val="004F3F7F"/>
    <w:rsid w:val="004F3FFB"/>
    <w:rsid w:val="004F49A9"/>
    <w:rsid w:val="004F4A9F"/>
    <w:rsid w:val="004F4C7A"/>
    <w:rsid w:val="004F4DD9"/>
    <w:rsid w:val="004F51CE"/>
    <w:rsid w:val="004F54BC"/>
    <w:rsid w:val="004F558C"/>
    <w:rsid w:val="004F56ED"/>
    <w:rsid w:val="004F5914"/>
    <w:rsid w:val="004F5940"/>
    <w:rsid w:val="004F5A48"/>
    <w:rsid w:val="004F5A8D"/>
    <w:rsid w:val="004F5B92"/>
    <w:rsid w:val="004F5D6B"/>
    <w:rsid w:val="004F6DA1"/>
    <w:rsid w:val="004F737D"/>
    <w:rsid w:val="004F7C57"/>
    <w:rsid w:val="004F7CCB"/>
    <w:rsid w:val="004F7DAE"/>
    <w:rsid w:val="004F7FE5"/>
    <w:rsid w:val="005000FF"/>
    <w:rsid w:val="00500116"/>
    <w:rsid w:val="0050023B"/>
    <w:rsid w:val="00500321"/>
    <w:rsid w:val="0050088C"/>
    <w:rsid w:val="00500F4F"/>
    <w:rsid w:val="00500FF2"/>
    <w:rsid w:val="005010A3"/>
    <w:rsid w:val="0050121E"/>
    <w:rsid w:val="005014C5"/>
    <w:rsid w:val="005014F0"/>
    <w:rsid w:val="0050176F"/>
    <w:rsid w:val="00501A46"/>
    <w:rsid w:val="00501CDD"/>
    <w:rsid w:val="00502A13"/>
    <w:rsid w:val="00503165"/>
    <w:rsid w:val="005032F6"/>
    <w:rsid w:val="005035AE"/>
    <w:rsid w:val="0050376C"/>
    <w:rsid w:val="005038C8"/>
    <w:rsid w:val="00503E87"/>
    <w:rsid w:val="00503F9F"/>
    <w:rsid w:val="00504165"/>
    <w:rsid w:val="005042E9"/>
    <w:rsid w:val="0050448A"/>
    <w:rsid w:val="0050450B"/>
    <w:rsid w:val="0050463D"/>
    <w:rsid w:val="005047CC"/>
    <w:rsid w:val="005052FD"/>
    <w:rsid w:val="005054BD"/>
    <w:rsid w:val="00505B29"/>
    <w:rsid w:val="00505D4C"/>
    <w:rsid w:val="00505EBD"/>
    <w:rsid w:val="00506310"/>
    <w:rsid w:val="00506389"/>
    <w:rsid w:val="00506E5C"/>
    <w:rsid w:val="00506F31"/>
    <w:rsid w:val="00506F71"/>
    <w:rsid w:val="00507004"/>
    <w:rsid w:val="0050723D"/>
    <w:rsid w:val="005078ED"/>
    <w:rsid w:val="0050797C"/>
    <w:rsid w:val="00507A6A"/>
    <w:rsid w:val="0051043D"/>
    <w:rsid w:val="00510DD1"/>
    <w:rsid w:val="00510EC8"/>
    <w:rsid w:val="00510FD2"/>
    <w:rsid w:val="005113E3"/>
    <w:rsid w:val="005113F4"/>
    <w:rsid w:val="00511444"/>
    <w:rsid w:val="0051173C"/>
    <w:rsid w:val="00511BA8"/>
    <w:rsid w:val="00511CB6"/>
    <w:rsid w:val="00511D69"/>
    <w:rsid w:val="00511E83"/>
    <w:rsid w:val="0051245B"/>
    <w:rsid w:val="0051270C"/>
    <w:rsid w:val="00512777"/>
    <w:rsid w:val="005128F9"/>
    <w:rsid w:val="005129E1"/>
    <w:rsid w:val="00512D60"/>
    <w:rsid w:val="00512DF8"/>
    <w:rsid w:val="00512F2E"/>
    <w:rsid w:val="005130F1"/>
    <w:rsid w:val="00513279"/>
    <w:rsid w:val="005134A1"/>
    <w:rsid w:val="00513546"/>
    <w:rsid w:val="0051365C"/>
    <w:rsid w:val="00513803"/>
    <w:rsid w:val="00513AB8"/>
    <w:rsid w:val="00513B3A"/>
    <w:rsid w:val="00513F82"/>
    <w:rsid w:val="005140C7"/>
    <w:rsid w:val="00514127"/>
    <w:rsid w:val="0051426F"/>
    <w:rsid w:val="005144A7"/>
    <w:rsid w:val="00514538"/>
    <w:rsid w:val="0051457B"/>
    <w:rsid w:val="00514A02"/>
    <w:rsid w:val="00514FDB"/>
    <w:rsid w:val="00515011"/>
    <w:rsid w:val="005152B9"/>
    <w:rsid w:val="00515393"/>
    <w:rsid w:val="005154BA"/>
    <w:rsid w:val="00515836"/>
    <w:rsid w:val="0051594C"/>
    <w:rsid w:val="00515B6F"/>
    <w:rsid w:val="00515C76"/>
    <w:rsid w:val="00515F12"/>
    <w:rsid w:val="005166F4"/>
    <w:rsid w:val="005167A2"/>
    <w:rsid w:val="005167E1"/>
    <w:rsid w:val="00516A5B"/>
    <w:rsid w:val="00516AE7"/>
    <w:rsid w:val="00516C81"/>
    <w:rsid w:val="00516CB3"/>
    <w:rsid w:val="00516DAE"/>
    <w:rsid w:val="0051739E"/>
    <w:rsid w:val="0051768E"/>
    <w:rsid w:val="005176A1"/>
    <w:rsid w:val="005176D9"/>
    <w:rsid w:val="005177F1"/>
    <w:rsid w:val="00517809"/>
    <w:rsid w:val="00517B1F"/>
    <w:rsid w:val="00517C1D"/>
    <w:rsid w:val="00517E4C"/>
    <w:rsid w:val="0052076E"/>
    <w:rsid w:val="005208B7"/>
    <w:rsid w:val="00520BDC"/>
    <w:rsid w:val="00521023"/>
    <w:rsid w:val="00521185"/>
    <w:rsid w:val="0052134B"/>
    <w:rsid w:val="005214EE"/>
    <w:rsid w:val="00521B2D"/>
    <w:rsid w:val="00521B9A"/>
    <w:rsid w:val="005226DA"/>
    <w:rsid w:val="005226E8"/>
    <w:rsid w:val="00522919"/>
    <w:rsid w:val="00522A1A"/>
    <w:rsid w:val="00522B6A"/>
    <w:rsid w:val="00522CC7"/>
    <w:rsid w:val="00522FA6"/>
    <w:rsid w:val="0052314A"/>
    <w:rsid w:val="00523579"/>
    <w:rsid w:val="005236C6"/>
    <w:rsid w:val="0052392B"/>
    <w:rsid w:val="00523A73"/>
    <w:rsid w:val="00523AD0"/>
    <w:rsid w:val="00523AED"/>
    <w:rsid w:val="00523B84"/>
    <w:rsid w:val="00523CE9"/>
    <w:rsid w:val="005243F2"/>
    <w:rsid w:val="005244A5"/>
    <w:rsid w:val="0052470B"/>
    <w:rsid w:val="00524862"/>
    <w:rsid w:val="00524983"/>
    <w:rsid w:val="005250B5"/>
    <w:rsid w:val="00525285"/>
    <w:rsid w:val="0052542E"/>
    <w:rsid w:val="0052578D"/>
    <w:rsid w:val="00525997"/>
    <w:rsid w:val="00525AD9"/>
    <w:rsid w:val="00525E23"/>
    <w:rsid w:val="00525F1C"/>
    <w:rsid w:val="00526020"/>
    <w:rsid w:val="00526069"/>
    <w:rsid w:val="0052617F"/>
    <w:rsid w:val="005263A7"/>
    <w:rsid w:val="005269F7"/>
    <w:rsid w:val="005270D2"/>
    <w:rsid w:val="005271A4"/>
    <w:rsid w:val="005272BD"/>
    <w:rsid w:val="005273A3"/>
    <w:rsid w:val="0052743C"/>
    <w:rsid w:val="005274E9"/>
    <w:rsid w:val="0052776B"/>
    <w:rsid w:val="0052784C"/>
    <w:rsid w:val="00527D63"/>
    <w:rsid w:val="00530580"/>
    <w:rsid w:val="00530685"/>
    <w:rsid w:val="00530800"/>
    <w:rsid w:val="00530AC6"/>
    <w:rsid w:val="00530B4C"/>
    <w:rsid w:val="00530CC6"/>
    <w:rsid w:val="00530D78"/>
    <w:rsid w:val="005318FB"/>
    <w:rsid w:val="00531949"/>
    <w:rsid w:val="00531A02"/>
    <w:rsid w:val="00531FC4"/>
    <w:rsid w:val="00532011"/>
    <w:rsid w:val="00532098"/>
    <w:rsid w:val="0053233E"/>
    <w:rsid w:val="00532685"/>
    <w:rsid w:val="005329F6"/>
    <w:rsid w:val="00532DDC"/>
    <w:rsid w:val="00532DFC"/>
    <w:rsid w:val="00532FDE"/>
    <w:rsid w:val="005332F9"/>
    <w:rsid w:val="0053375B"/>
    <w:rsid w:val="005339A8"/>
    <w:rsid w:val="0053403D"/>
    <w:rsid w:val="00534342"/>
    <w:rsid w:val="0053434A"/>
    <w:rsid w:val="005343F1"/>
    <w:rsid w:val="0053477A"/>
    <w:rsid w:val="005347A2"/>
    <w:rsid w:val="00534DB4"/>
    <w:rsid w:val="00534EE4"/>
    <w:rsid w:val="00534FF3"/>
    <w:rsid w:val="0053512B"/>
    <w:rsid w:val="00535603"/>
    <w:rsid w:val="005358D9"/>
    <w:rsid w:val="00535ECD"/>
    <w:rsid w:val="00536047"/>
    <w:rsid w:val="0053621C"/>
    <w:rsid w:val="00536310"/>
    <w:rsid w:val="00536338"/>
    <w:rsid w:val="005367AA"/>
    <w:rsid w:val="0053744B"/>
    <w:rsid w:val="005374FE"/>
    <w:rsid w:val="00537A1E"/>
    <w:rsid w:val="00537C9A"/>
    <w:rsid w:val="00537D90"/>
    <w:rsid w:val="00537DB6"/>
    <w:rsid w:val="0054005A"/>
    <w:rsid w:val="005400D3"/>
    <w:rsid w:val="00540211"/>
    <w:rsid w:val="005403C3"/>
    <w:rsid w:val="0054041C"/>
    <w:rsid w:val="005407A7"/>
    <w:rsid w:val="005407F0"/>
    <w:rsid w:val="00540A2D"/>
    <w:rsid w:val="00540CF7"/>
    <w:rsid w:val="00540DBF"/>
    <w:rsid w:val="005410CB"/>
    <w:rsid w:val="005411CA"/>
    <w:rsid w:val="005413E3"/>
    <w:rsid w:val="00541675"/>
    <w:rsid w:val="005416C7"/>
    <w:rsid w:val="005417E9"/>
    <w:rsid w:val="00541970"/>
    <w:rsid w:val="00541C9B"/>
    <w:rsid w:val="005422E1"/>
    <w:rsid w:val="00542750"/>
    <w:rsid w:val="0054280F"/>
    <w:rsid w:val="00542B2F"/>
    <w:rsid w:val="00542BBE"/>
    <w:rsid w:val="005430B8"/>
    <w:rsid w:val="0054359A"/>
    <w:rsid w:val="00543748"/>
    <w:rsid w:val="005438D4"/>
    <w:rsid w:val="00543B5F"/>
    <w:rsid w:val="00543C7F"/>
    <w:rsid w:val="00543F6F"/>
    <w:rsid w:val="005440B4"/>
    <w:rsid w:val="0054442C"/>
    <w:rsid w:val="00544830"/>
    <w:rsid w:val="005448C7"/>
    <w:rsid w:val="00544AC3"/>
    <w:rsid w:val="00544ACE"/>
    <w:rsid w:val="00544D07"/>
    <w:rsid w:val="00544FA8"/>
    <w:rsid w:val="00545223"/>
    <w:rsid w:val="005452A4"/>
    <w:rsid w:val="005452B5"/>
    <w:rsid w:val="005458BC"/>
    <w:rsid w:val="00545B4D"/>
    <w:rsid w:val="00545F57"/>
    <w:rsid w:val="0054649F"/>
    <w:rsid w:val="0054672F"/>
    <w:rsid w:val="00546ADF"/>
    <w:rsid w:val="005470D3"/>
    <w:rsid w:val="005470F2"/>
    <w:rsid w:val="0054715D"/>
    <w:rsid w:val="005473AC"/>
    <w:rsid w:val="005474ED"/>
    <w:rsid w:val="005475B1"/>
    <w:rsid w:val="0054767C"/>
    <w:rsid w:val="00547847"/>
    <w:rsid w:val="00547945"/>
    <w:rsid w:val="00547A57"/>
    <w:rsid w:val="00547AA7"/>
    <w:rsid w:val="00547C8D"/>
    <w:rsid w:val="0055023E"/>
    <w:rsid w:val="0055032E"/>
    <w:rsid w:val="0055053B"/>
    <w:rsid w:val="005508EA"/>
    <w:rsid w:val="00550F01"/>
    <w:rsid w:val="00551201"/>
    <w:rsid w:val="005513FF"/>
    <w:rsid w:val="005514D0"/>
    <w:rsid w:val="005514E7"/>
    <w:rsid w:val="0055177B"/>
    <w:rsid w:val="00551999"/>
    <w:rsid w:val="00551A6A"/>
    <w:rsid w:val="00551A83"/>
    <w:rsid w:val="00551B0F"/>
    <w:rsid w:val="00552276"/>
    <w:rsid w:val="005525EF"/>
    <w:rsid w:val="00552E76"/>
    <w:rsid w:val="00552F3E"/>
    <w:rsid w:val="00552F52"/>
    <w:rsid w:val="005531DC"/>
    <w:rsid w:val="00553372"/>
    <w:rsid w:val="00553613"/>
    <w:rsid w:val="00553825"/>
    <w:rsid w:val="00553903"/>
    <w:rsid w:val="00553ACA"/>
    <w:rsid w:val="00553D6B"/>
    <w:rsid w:val="00553DF7"/>
    <w:rsid w:val="00554544"/>
    <w:rsid w:val="005545FE"/>
    <w:rsid w:val="005546F6"/>
    <w:rsid w:val="00554D0E"/>
    <w:rsid w:val="00554D7B"/>
    <w:rsid w:val="00554E43"/>
    <w:rsid w:val="00555249"/>
    <w:rsid w:val="00555312"/>
    <w:rsid w:val="005553CD"/>
    <w:rsid w:val="00555499"/>
    <w:rsid w:val="00555865"/>
    <w:rsid w:val="0055593B"/>
    <w:rsid w:val="00555DCC"/>
    <w:rsid w:val="00555EEE"/>
    <w:rsid w:val="0055620C"/>
    <w:rsid w:val="00556396"/>
    <w:rsid w:val="00556694"/>
    <w:rsid w:val="005568B7"/>
    <w:rsid w:val="005568C6"/>
    <w:rsid w:val="005568C7"/>
    <w:rsid w:val="00556AA9"/>
    <w:rsid w:val="00556F18"/>
    <w:rsid w:val="005570B8"/>
    <w:rsid w:val="005572E7"/>
    <w:rsid w:val="005574E4"/>
    <w:rsid w:val="00557752"/>
    <w:rsid w:val="00557D30"/>
    <w:rsid w:val="00557E3F"/>
    <w:rsid w:val="00557F70"/>
    <w:rsid w:val="00560024"/>
    <w:rsid w:val="005601DA"/>
    <w:rsid w:val="005601E5"/>
    <w:rsid w:val="005602F2"/>
    <w:rsid w:val="00560A4F"/>
    <w:rsid w:val="00560B21"/>
    <w:rsid w:val="00560CB4"/>
    <w:rsid w:val="005612D5"/>
    <w:rsid w:val="0056133D"/>
    <w:rsid w:val="0056146B"/>
    <w:rsid w:val="00561ABA"/>
    <w:rsid w:val="00561AC2"/>
    <w:rsid w:val="00561D1B"/>
    <w:rsid w:val="00561E33"/>
    <w:rsid w:val="00561E5B"/>
    <w:rsid w:val="00561F8D"/>
    <w:rsid w:val="005620D8"/>
    <w:rsid w:val="00562265"/>
    <w:rsid w:val="0056227E"/>
    <w:rsid w:val="00562588"/>
    <w:rsid w:val="00562836"/>
    <w:rsid w:val="005629E2"/>
    <w:rsid w:val="00562B64"/>
    <w:rsid w:val="00562D12"/>
    <w:rsid w:val="00563288"/>
    <w:rsid w:val="00563418"/>
    <w:rsid w:val="005635A8"/>
    <w:rsid w:val="0056385B"/>
    <w:rsid w:val="005638BA"/>
    <w:rsid w:val="005639D7"/>
    <w:rsid w:val="00563B35"/>
    <w:rsid w:val="005641F7"/>
    <w:rsid w:val="00564BDE"/>
    <w:rsid w:val="00564DD4"/>
    <w:rsid w:val="005650A1"/>
    <w:rsid w:val="005651D5"/>
    <w:rsid w:val="0056537A"/>
    <w:rsid w:val="005655D4"/>
    <w:rsid w:val="00565770"/>
    <w:rsid w:val="00565B78"/>
    <w:rsid w:val="00565BCE"/>
    <w:rsid w:val="00565E7C"/>
    <w:rsid w:val="005661F5"/>
    <w:rsid w:val="00566661"/>
    <w:rsid w:val="005669F2"/>
    <w:rsid w:val="00566A32"/>
    <w:rsid w:val="00566EF4"/>
    <w:rsid w:val="00566F71"/>
    <w:rsid w:val="00567124"/>
    <w:rsid w:val="00567495"/>
    <w:rsid w:val="0056759C"/>
    <w:rsid w:val="005675E5"/>
    <w:rsid w:val="00567651"/>
    <w:rsid w:val="00567AF9"/>
    <w:rsid w:val="00567D31"/>
    <w:rsid w:val="0057051F"/>
    <w:rsid w:val="005707BA"/>
    <w:rsid w:val="00570864"/>
    <w:rsid w:val="00570A7D"/>
    <w:rsid w:val="00570BDA"/>
    <w:rsid w:val="00570C5F"/>
    <w:rsid w:val="00571036"/>
    <w:rsid w:val="0057128F"/>
    <w:rsid w:val="00571663"/>
    <w:rsid w:val="00571A42"/>
    <w:rsid w:val="00571C19"/>
    <w:rsid w:val="00571D44"/>
    <w:rsid w:val="0057242D"/>
    <w:rsid w:val="005724C6"/>
    <w:rsid w:val="00572500"/>
    <w:rsid w:val="005728B7"/>
    <w:rsid w:val="005728BC"/>
    <w:rsid w:val="00572D0C"/>
    <w:rsid w:val="00572D79"/>
    <w:rsid w:val="00572E0F"/>
    <w:rsid w:val="005731EB"/>
    <w:rsid w:val="00573425"/>
    <w:rsid w:val="00573471"/>
    <w:rsid w:val="00573910"/>
    <w:rsid w:val="005739EB"/>
    <w:rsid w:val="00573A7A"/>
    <w:rsid w:val="00573AB2"/>
    <w:rsid w:val="00573D36"/>
    <w:rsid w:val="00573EA9"/>
    <w:rsid w:val="00574046"/>
    <w:rsid w:val="005740EB"/>
    <w:rsid w:val="00574160"/>
    <w:rsid w:val="00574314"/>
    <w:rsid w:val="00574A8F"/>
    <w:rsid w:val="00575045"/>
    <w:rsid w:val="005757FB"/>
    <w:rsid w:val="00575A2E"/>
    <w:rsid w:val="00575CC1"/>
    <w:rsid w:val="00575D68"/>
    <w:rsid w:val="00575DAA"/>
    <w:rsid w:val="00575E26"/>
    <w:rsid w:val="005762CC"/>
    <w:rsid w:val="005766AD"/>
    <w:rsid w:val="00576DEC"/>
    <w:rsid w:val="00576E7D"/>
    <w:rsid w:val="00577138"/>
    <w:rsid w:val="005772EB"/>
    <w:rsid w:val="00577341"/>
    <w:rsid w:val="00577495"/>
    <w:rsid w:val="00577507"/>
    <w:rsid w:val="00577B5C"/>
    <w:rsid w:val="00577B95"/>
    <w:rsid w:val="00577C84"/>
    <w:rsid w:val="00577FC2"/>
    <w:rsid w:val="005800ED"/>
    <w:rsid w:val="005801EB"/>
    <w:rsid w:val="005804D3"/>
    <w:rsid w:val="00580623"/>
    <w:rsid w:val="005806CB"/>
    <w:rsid w:val="00580807"/>
    <w:rsid w:val="005808B0"/>
    <w:rsid w:val="00580978"/>
    <w:rsid w:val="005809AF"/>
    <w:rsid w:val="00580A38"/>
    <w:rsid w:val="00580F15"/>
    <w:rsid w:val="00580F98"/>
    <w:rsid w:val="00581056"/>
    <w:rsid w:val="00581536"/>
    <w:rsid w:val="005815D4"/>
    <w:rsid w:val="00581C99"/>
    <w:rsid w:val="0058249B"/>
    <w:rsid w:val="0058262D"/>
    <w:rsid w:val="005826E9"/>
    <w:rsid w:val="00582724"/>
    <w:rsid w:val="0058273A"/>
    <w:rsid w:val="00582D9C"/>
    <w:rsid w:val="00583348"/>
    <w:rsid w:val="005834A5"/>
    <w:rsid w:val="00583606"/>
    <w:rsid w:val="0058373A"/>
    <w:rsid w:val="005838DE"/>
    <w:rsid w:val="00583B53"/>
    <w:rsid w:val="00583B9B"/>
    <w:rsid w:val="00583D87"/>
    <w:rsid w:val="00583EE4"/>
    <w:rsid w:val="00583F1A"/>
    <w:rsid w:val="00584409"/>
    <w:rsid w:val="00584699"/>
    <w:rsid w:val="00584D1E"/>
    <w:rsid w:val="00584ED7"/>
    <w:rsid w:val="005851AF"/>
    <w:rsid w:val="00585295"/>
    <w:rsid w:val="005855D5"/>
    <w:rsid w:val="0058562E"/>
    <w:rsid w:val="00585772"/>
    <w:rsid w:val="00585796"/>
    <w:rsid w:val="00585A6E"/>
    <w:rsid w:val="005863C0"/>
    <w:rsid w:val="0058645B"/>
    <w:rsid w:val="00586876"/>
    <w:rsid w:val="005868A0"/>
    <w:rsid w:val="00586AE5"/>
    <w:rsid w:val="00586B28"/>
    <w:rsid w:val="005870FD"/>
    <w:rsid w:val="0058740C"/>
    <w:rsid w:val="005874F7"/>
    <w:rsid w:val="00587690"/>
    <w:rsid w:val="005876A3"/>
    <w:rsid w:val="005879D0"/>
    <w:rsid w:val="00587A16"/>
    <w:rsid w:val="00587B65"/>
    <w:rsid w:val="00587B79"/>
    <w:rsid w:val="00587C6B"/>
    <w:rsid w:val="00587CF2"/>
    <w:rsid w:val="00590117"/>
    <w:rsid w:val="00590452"/>
    <w:rsid w:val="005908C1"/>
    <w:rsid w:val="00590C91"/>
    <w:rsid w:val="00591450"/>
    <w:rsid w:val="00591490"/>
    <w:rsid w:val="00591493"/>
    <w:rsid w:val="005917E2"/>
    <w:rsid w:val="00591F3D"/>
    <w:rsid w:val="00592011"/>
    <w:rsid w:val="0059206D"/>
    <w:rsid w:val="00592462"/>
    <w:rsid w:val="0059246E"/>
    <w:rsid w:val="00592D1E"/>
    <w:rsid w:val="00592F81"/>
    <w:rsid w:val="005939B9"/>
    <w:rsid w:val="00593C9E"/>
    <w:rsid w:val="00593CDC"/>
    <w:rsid w:val="00593CF1"/>
    <w:rsid w:val="00593F64"/>
    <w:rsid w:val="005940CE"/>
    <w:rsid w:val="00594209"/>
    <w:rsid w:val="0059434D"/>
    <w:rsid w:val="00594393"/>
    <w:rsid w:val="00594570"/>
    <w:rsid w:val="0059475B"/>
    <w:rsid w:val="0059489B"/>
    <w:rsid w:val="00594B3B"/>
    <w:rsid w:val="00594F95"/>
    <w:rsid w:val="0059533A"/>
    <w:rsid w:val="00595423"/>
    <w:rsid w:val="00595734"/>
    <w:rsid w:val="0059598B"/>
    <w:rsid w:val="00595B13"/>
    <w:rsid w:val="00596204"/>
    <w:rsid w:val="00596222"/>
    <w:rsid w:val="0059624A"/>
    <w:rsid w:val="005962B8"/>
    <w:rsid w:val="005962E4"/>
    <w:rsid w:val="005964B6"/>
    <w:rsid w:val="005964CE"/>
    <w:rsid w:val="0059686D"/>
    <w:rsid w:val="00596ABA"/>
    <w:rsid w:val="00596ACC"/>
    <w:rsid w:val="00596CCA"/>
    <w:rsid w:val="00596CF7"/>
    <w:rsid w:val="00596F37"/>
    <w:rsid w:val="00596F40"/>
    <w:rsid w:val="00597116"/>
    <w:rsid w:val="0059727E"/>
    <w:rsid w:val="00597786"/>
    <w:rsid w:val="00597795"/>
    <w:rsid w:val="0059784A"/>
    <w:rsid w:val="00597C20"/>
    <w:rsid w:val="00597DDF"/>
    <w:rsid w:val="00597EAB"/>
    <w:rsid w:val="00597FA5"/>
    <w:rsid w:val="005A022C"/>
    <w:rsid w:val="005A02B3"/>
    <w:rsid w:val="005A04D7"/>
    <w:rsid w:val="005A06D9"/>
    <w:rsid w:val="005A08AA"/>
    <w:rsid w:val="005A0908"/>
    <w:rsid w:val="005A0B60"/>
    <w:rsid w:val="005A0D71"/>
    <w:rsid w:val="005A1427"/>
    <w:rsid w:val="005A1592"/>
    <w:rsid w:val="005A1611"/>
    <w:rsid w:val="005A178E"/>
    <w:rsid w:val="005A1B56"/>
    <w:rsid w:val="005A1EFE"/>
    <w:rsid w:val="005A20D4"/>
    <w:rsid w:val="005A21E6"/>
    <w:rsid w:val="005A226A"/>
    <w:rsid w:val="005A2386"/>
    <w:rsid w:val="005A2497"/>
    <w:rsid w:val="005A2626"/>
    <w:rsid w:val="005A2847"/>
    <w:rsid w:val="005A2933"/>
    <w:rsid w:val="005A2C3C"/>
    <w:rsid w:val="005A2DCB"/>
    <w:rsid w:val="005A2E61"/>
    <w:rsid w:val="005A2E7A"/>
    <w:rsid w:val="005A30AA"/>
    <w:rsid w:val="005A3BF8"/>
    <w:rsid w:val="005A3DC0"/>
    <w:rsid w:val="005A3F47"/>
    <w:rsid w:val="005A411B"/>
    <w:rsid w:val="005A48E6"/>
    <w:rsid w:val="005A49E1"/>
    <w:rsid w:val="005A4D67"/>
    <w:rsid w:val="005A4DA0"/>
    <w:rsid w:val="005A4E23"/>
    <w:rsid w:val="005A587A"/>
    <w:rsid w:val="005A58A2"/>
    <w:rsid w:val="005A5976"/>
    <w:rsid w:val="005A5D7D"/>
    <w:rsid w:val="005A5EF9"/>
    <w:rsid w:val="005A5F32"/>
    <w:rsid w:val="005A6117"/>
    <w:rsid w:val="005A65ED"/>
    <w:rsid w:val="005A68DC"/>
    <w:rsid w:val="005A6BAF"/>
    <w:rsid w:val="005A6DA8"/>
    <w:rsid w:val="005A70E0"/>
    <w:rsid w:val="005A7634"/>
    <w:rsid w:val="005A770F"/>
    <w:rsid w:val="005A7913"/>
    <w:rsid w:val="005A7F7D"/>
    <w:rsid w:val="005B005C"/>
    <w:rsid w:val="005B00D7"/>
    <w:rsid w:val="005B063D"/>
    <w:rsid w:val="005B081C"/>
    <w:rsid w:val="005B0FA2"/>
    <w:rsid w:val="005B154E"/>
    <w:rsid w:val="005B16C4"/>
    <w:rsid w:val="005B1BD3"/>
    <w:rsid w:val="005B1C50"/>
    <w:rsid w:val="005B1FF6"/>
    <w:rsid w:val="005B22F2"/>
    <w:rsid w:val="005B23A6"/>
    <w:rsid w:val="005B2402"/>
    <w:rsid w:val="005B270D"/>
    <w:rsid w:val="005B29EF"/>
    <w:rsid w:val="005B2A5F"/>
    <w:rsid w:val="005B2A82"/>
    <w:rsid w:val="005B2AEE"/>
    <w:rsid w:val="005B31E2"/>
    <w:rsid w:val="005B35E8"/>
    <w:rsid w:val="005B39FB"/>
    <w:rsid w:val="005B3A92"/>
    <w:rsid w:val="005B3D0F"/>
    <w:rsid w:val="005B4AE5"/>
    <w:rsid w:val="005B4F0E"/>
    <w:rsid w:val="005B52FC"/>
    <w:rsid w:val="005B5411"/>
    <w:rsid w:val="005B5546"/>
    <w:rsid w:val="005B5902"/>
    <w:rsid w:val="005B5D40"/>
    <w:rsid w:val="005B6629"/>
    <w:rsid w:val="005B6768"/>
    <w:rsid w:val="005B6ED6"/>
    <w:rsid w:val="005B6F28"/>
    <w:rsid w:val="005B7056"/>
    <w:rsid w:val="005B7558"/>
    <w:rsid w:val="005B76AB"/>
    <w:rsid w:val="005B76D2"/>
    <w:rsid w:val="005B7967"/>
    <w:rsid w:val="005B7B50"/>
    <w:rsid w:val="005B7EAE"/>
    <w:rsid w:val="005B7F57"/>
    <w:rsid w:val="005B7F98"/>
    <w:rsid w:val="005C0033"/>
    <w:rsid w:val="005C01E6"/>
    <w:rsid w:val="005C0264"/>
    <w:rsid w:val="005C0598"/>
    <w:rsid w:val="005C067B"/>
    <w:rsid w:val="005C07A4"/>
    <w:rsid w:val="005C07AB"/>
    <w:rsid w:val="005C07DE"/>
    <w:rsid w:val="005C0A00"/>
    <w:rsid w:val="005C0F49"/>
    <w:rsid w:val="005C0FFA"/>
    <w:rsid w:val="005C1773"/>
    <w:rsid w:val="005C1882"/>
    <w:rsid w:val="005C1D89"/>
    <w:rsid w:val="005C1EDA"/>
    <w:rsid w:val="005C1F9D"/>
    <w:rsid w:val="005C2346"/>
    <w:rsid w:val="005C23CA"/>
    <w:rsid w:val="005C270D"/>
    <w:rsid w:val="005C28C9"/>
    <w:rsid w:val="005C2B74"/>
    <w:rsid w:val="005C2EB9"/>
    <w:rsid w:val="005C2F6D"/>
    <w:rsid w:val="005C2FD1"/>
    <w:rsid w:val="005C30E5"/>
    <w:rsid w:val="005C332C"/>
    <w:rsid w:val="005C3871"/>
    <w:rsid w:val="005C3C93"/>
    <w:rsid w:val="005C3D82"/>
    <w:rsid w:val="005C3EB5"/>
    <w:rsid w:val="005C3F1A"/>
    <w:rsid w:val="005C3F26"/>
    <w:rsid w:val="005C3F99"/>
    <w:rsid w:val="005C4246"/>
    <w:rsid w:val="005C4595"/>
    <w:rsid w:val="005C47D7"/>
    <w:rsid w:val="005C4DF5"/>
    <w:rsid w:val="005C4E4C"/>
    <w:rsid w:val="005C4FA3"/>
    <w:rsid w:val="005C4FFB"/>
    <w:rsid w:val="005C5194"/>
    <w:rsid w:val="005C5788"/>
    <w:rsid w:val="005C5F87"/>
    <w:rsid w:val="005C60B9"/>
    <w:rsid w:val="005C65AA"/>
    <w:rsid w:val="005C6ADD"/>
    <w:rsid w:val="005C7216"/>
    <w:rsid w:val="005C7520"/>
    <w:rsid w:val="005C7533"/>
    <w:rsid w:val="005C757F"/>
    <w:rsid w:val="005C76F6"/>
    <w:rsid w:val="005C7F1B"/>
    <w:rsid w:val="005D000C"/>
    <w:rsid w:val="005D0AEA"/>
    <w:rsid w:val="005D0B5B"/>
    <w:rsid w:val="005D0C39"/>
    <w:rsid w:val="005D0D01"/>
    <w:rsid w:val="005D1095"/>
    <w:rsid w:val="005D11CB"/>
    <w:rsid w:val="005D14C1"/>
    <w:rsid w:val="005D14EF"/>
    <w:rsid w:val="005D155C"/>
    <w:rsid w:val="005D1801"/>
    <w:rsid w:val="005D1AF3"/>
    <w:rsid w:val="005D1D40"/>
    <w:rsid w:val="005D1DBD"/>
    <w:rsid w:val="005D2508"/>
    <w:rsid w:val="005D251D"/>
    <w:rsid w:val="005D2689"/>
    <w:rsid w:val="005D27B8"/>
    <w:rsid w:val="005D2823"/>
    <w:rsid w:val="005D28E5"/>
    <w:rsid w:val="005D2908"/>
    <w:rsid w:val="005D2913"/>
    <w:rsid w:val="005D29DB"/>
    <w:rsid w:val="005D2A42"/>
    <w:rsid w:val="005D2C98"/>
    <w:rsid w:val="005D2CD6"/>
    <w:rsid w:val="005D2CF6"/>
    <w:rsid w:val="005D32E3"/>
    <w:rsid w:val="005D3396"/>
    <w:rsid w:val="005D35FA"/>
    <w:rsid w:val="005D3664"/>
    <w:rsid w:val="005D3A19"/>
    <w:rsid w:val="005D3A48"/>
    <w:rsid w:val="005D3C85"/>
    <w:rsid w:val="005D3E46"/>
    <w:rsid w:val="005D414F"/>
    <w:rsid w:val="005D43D9"/>
    <w:rsid w:val="005D47E5"/>
    <w:rsid w:val="005D4A17"/>
    <w:rsid w:val="005D4BA0"/>
    <w:rsid w:val="005D4E76"/>
    <w:rsid w:val="005D515C"/>
    <w:rsid w:val="005D563B"/>
    <w:rsid w:val="005D56AC"/>
    <w:rsid w:val="005D583A"/>
    <w:rsid w:val="005D5B2A"/>
    <w:rsid w:val="005D61C8"/>
    <w:rsid w:val="005D67C1"/>
    <w:rsid w:val="005D6A6F"/>
    <w:rsid w:val="005D6E00"/>
    <w:rsid w:val="005D7050"/>
    <w:rsid w:val="005D7322"/>
    <w:rsid w:val="005D7356"/>
    <w:rsid w:val="005D7440"/>
    <w:rsid w:val="005D74DC"/>
    <w:rsid w:val="005D7535"/>
    <w:rsid w:val="005D753F"/>
    <w:rsid w:val="005D7549"/>
    <w:rsid w:val="005D76F4"/>
    <w:rsid w:val="005D7832"/>
    <w:rsid w:val="005D785E"/>
    <w:rsid w:val="005D789B"/>
    <w:rsid w:val="005D78E8"/>
    <w:rsid w:val="005D7A06"/>
    <w:rsid w:val="005D7A77"/>
    <w:rsid w:val="005D7ACB"/>
    <w:rsid w:val="005D7AF1"/>
    <w:rsid w:val="005D7B88"/>
    <w:rsid w:val="005D7C54"/>
    <w:rsid w:val="005D7F50"/>
    <w:rsid w:val="005E0068"/>
    <w:rsid w:val="005E0235"/>
    <w:rsid w:val="005E0D55"/>
    <w:rsid w:val="005E10BE"/>
    <w:rsid w:val="005E1778"/>
    <w:rsid w:val="005E1861"/>
    <w:rsid w:val="005E1908"/>
    <w:rsid w:val="005E1A8C"/>
    <w:rsid w:val="005E1C20"/>
    <w:rsid w:val="005E1E1D"/>
    <w:rsid w:val="005E2946"/>
    <w:rsid w:val="005E2B02"/>
    <w:rsid w:val="005E2D57"/>
    <w:rsid w:val="005E3080"/>
    <w:rsid w:val="005E30C6"/>
    <w:rsid w:val="005E31C7"/>
    <w:rsid w:val="005E32ED"/>
    <w:rsid w:val="005E3470"/>
    <w:rsid w:val="005E3ADB"/>
    <w:rsid w:val="005E4163"/>
    <w:rsid w:val="005E41A5"/>
    <w:rsid w:val="005E422C"/>
    <w:rsid w:val="005E42FD"/>
    <w:rsid w:val="005E4471"/>
    <w:rsid w:val="005E46C7"/>
    <w:rsid w:val="005E492D"/>
    <w:rsid w:val="005E4C3B"/>
    <w:rsid w:val="005E4DF9"/>
    <w:rsid w:val="005E4F61"/>
    <w:rsid w:val="005E503A"/>
    <w:rsid w:val="005E6207"/>
    <w:rsid w:val="005E65D0"/>
    <w:rsid w:val="005E66DF"/>
    <w:rsid w:val="005E767F"/>
    <w:rsid w:val="005E7A2B"/>
    <w:rsid w:val="005E7E4E"/>
    <w:rsid w:val="005E7E97"/>
    <w:rsid w:val="005F023E"/>
    <w:rsid w:val="005F030D"/>
    <w:rsid w:val="005F0541"/>
    <w:rsid w:val="005F0F85"/>
    <w:rsid w:val="005F132A"/>
    <w:rsid w:val="005F14FB"/>
    <w:rsid w:val="005F1529"/>
    <w:rsid w:val="005F1540"/>
    <w:rsid w:val="005F1A61"/>
    <w:rsid w:val="005F1B90"/>
    <w:rsid w:val="005F1E37"/>
    <w:rsid w:val="005F2183"/>
    <w:rsid w:val="005F220D"/>
    <w:rsid w:val="005F25A2"/>
    <w:rsid w:val="005F2686"/>
    <w:rsid w:val="005F28D0"/>
    <w:rsid w:val="005F2994"/>
    <w:rsid w:val="005F2A43"/>
    <w:rsid w:val="005F3080"/>
    <w:rsid w:val="005F3159"/>
    <w:rsid w:val="005F3393"/>
    <w:rsid w:val="005F33CA"/>
    <w:rsid w:val="005F35CD"/>
    <w:rsid w:val="005F3833"/>
    <w:rsid w:val="005F3AD0"/>
    <w:rsid w:val="005F3FB8"/>
    <w:rsid w:val="005F3FDA"/>
    <w:rsid w:val="005F4218"/>
    <w:rsid w:val="005F4235"/>
    <w:rsid w:val="005F4241"/>
    <w:rsid w:val="005F4564"/>
    <w:rsid w:val="005F4744"/>
    <w:rsid w:val="005F47E5"/>
    <w:rsid w:val="005F489D"/>
    <w:rsid w:val="005F4900"/>
    <w:rsid w:val="005F4C32"/>
    <w:rsid w:val="005F53A5"/>
    <w:rsid w:val="005F53C4"/>
    <w:rsid w:val="005F61BC"/>
    <w:rsid w:val="005F62AC"/>
    <w:rsid w:val="005F67C0"/>
    <w:rsid w:val="005F68C6"/>
    <w:rsid w:val="005F6C3E"/>
    <w:rsid w:val="005F6E60"/>
    <w:rsid w:val="005F6E8D"/>
    <w:rsid w:val="005F7032"/>
    <w:rsid w:val="005F7564"/>
    <w:rsid w:val="005F769F"/>
    <w:rsid w:val="005F7983"/>
    <w:rsid w:val="005F7D95"/>
    <w:rsid w:val="005F7E4C"/>
    <w:rsid w:val="0060005A"/>
    <w:rsid w:val="00600508"/>
    <w:rsid w:val="006005F3"/>
    <w:rsid w:val="0060061A"/>
    <w:rsid w:val="0060067C"/>
    <w:rsid w:val="00600CBF"/>
    <w:rsid w:val="00600DE4"/>
    <w:rsid w:val="0060108E"/>
    <w:rsid w:val="00601303"/>
    <w:rsid w:val="00601517"/>
    <w:rsid w:val="006016C8"/>
    <w:rsid w:val="006017B0"/>
    <w:rsid w:val="00601CDE"/>
    <w:rsid w:val="00601D16"/>
    <w:rsid w:val="00601D54"/>
    <w:rsid w:val="00601E68"/>
    <w:rsid w:val="00601F00"/>
    <w:rsid w:val="00601F41"/>
    <w:rsid w:val="0060201D"/>
    <w:rsid w:val="006021B6"/>
    <w:rsid w:val="006023BE"/>
    <w:rsid w:val="00602410"/>
    <w:rsid w:val="006029B0"/>
    <w:rsid w:val="006029C1"/>
    <w:rsid w:val="006029F9"/>
    <w:rsid w:val="00602C1F"/>
    <w:rsid w:val="00602C97"/>
    <w:rsid w:val="00602E63"/>
    <w:rsid w:val="00602E6C"/>
    <w:rsid w:val="00602FF2"/>
    <w:rsid w:val="00603063"/>
    <w:rsid w:val="00603146"/>
    <w:rsid w:val="00603672"/>
    <w:rsid w:val="0060373E"/>
    <w:rsid w:val="006037AF"/>
    <w:rsid w:val="006038B5"/>
    <w:rsid w:val="006038C1"/>
    <w:rsid w:val="00603944"/>
    <w:rsid w:val="00603B1B"/>
    <w:rsid w:val="006042F1"/>
    <w:rsid w:val="006043D3"/>
    <w:rsid w:val="006047D3"/>
    <w:rsid w:val="00604F02"/>
    <w:rsid w:val="006052FB"/>
    <w:rsid w:val="0060541E"/>
    <w:rsid w:val="00605C54"/>
    <w:rsid w:val="00605CB8"/>
    <w:rsid w:val="00605CC7"/>
    <w:rsid w:val="00605EAD"/>
    <w:rsid w:val="00606047"/>
    <w:rsid w:val="006062D9"/>
    <w:rsid w:val="006065D1"/>
    <w:rsid w:val="0060668D"/>
    <w:rsid w:val="00606897"/>
    <w:rsid w:val="0060744E"/>
    <w:rsid w:val="006074F1"/>
    <w:rsid w:val="0060757D"/>
    <w:rsid w:val="00607C88"/>
    <w:rsid w:val="00610066"/>
    <w:rsid w:val="006101BB"/>
    <w:rsid w:val="00610302"/>
    <w:rsid w:val="0061088B"/>
    <w:rsid w:val="00610AC5"/>
    <w:rsid w:val="00610BF1"/>
    <w:rsid w:val="00610D50"/>
    <w:rsid w:val="00610E28"/>
    <w:rsid w:val="006110BE"/>
    <w:rsid w:val="006112DE"/>
    <w:rsid w:val="006113E3"/>
    <w:rsid w:val="0061162C"/>
    <w:rsid w:val="006118B6"/>
    <w:rsid w:val="006119A2"/>
    <w:rsid w:val="006119EC"/>
    <w:rsid w:val="00611AEB"/>
    <w:rsid w:val="00611B77"/>
    <w:rsid w:val="00611D0F"/>
    <w:rsid w:val="00612075"/>
    <w:rsid w:val="0061211F"/>
    <w:rsid w:val="006124A4"/>
    <w:rsid w:val="006129EF"/>
    <w:rsid w:val="00612BF3"/>
    <w:rsid w:val="00612CF4"/>
    <w:rsid w:val="00612D04"/>
    <w:rsid w:val="00612D7B"/>
    <w:rsid w:val="00612EEB"/>
    <w:rsid w:val="006131F5"/>
    <w:rsid w:val="0061359A"/>
    <w:rsid w:val="0061373E"/>
    <w:rsid w:val="0061390A"/>
    <w:rsid w:val="00613A2D"/>
    <w:rsid w:val="00613D8A"/>
    <w:rsid w:val="00614104"/>
    <w:rsid w:val="0061421A"/>
    <w:rsid w:val="0061427E"/>
    <w:rsid w:val="006142CA"/>
    <w:rsid w:val="0061475D"/>
    <w:rsid w:val="006149F5"/>
    <w:rsid w:val="00614B2A"/>
    <w:rsid w:val="00614F25"/>
    <w:rsid w:val="00614F3F"/>
    <w:rsid w:val="00614F72"/>
    <w:rsid w:val="00614F97"/>
    <w:rsid w:val="006158BD"/>
    <w:rsid w:val="00616257"/>
    <w:rsid w:val="0061639E"/>
    <w:rsid w:val="0061641C"/>
    <w:rsid w:val="00616600"/>
    <w:rsid w:val="0061699B"/>
    <w:rsid w:val="00616D51"/>
    <w:rsid w:val="00616E93"/>
    <w:rsid w:val="00616EA3"/>
    <w:rsid w:val="006172BF"/>
    <w:rsid w:val="00617419"/>
    <w:rsid w:val="006178BD"/>
    <w:rsid w:val="00617A13"/>
    <w:rsid w:val="00617C4B"/>
    <w:rsid w:val="00617E12"/>
    <w:rsid w:val="00617E98"/>
    <w:rsid w:val="00617FC2"/>
    <w:rsid w:val="0062019D"/>
    <w:rsid w:val="006203C5"/>
    <w:rsid w:val="0062057B"/>
    <w:rsid w:val="00620666"/>
    <w:rsid w:val="00620677"/>
    <w:rsid w:val="00620AA0"/>
    <w:rsid w:val="00620AAD"/>
    <w:rsid w:val="00620C80"/>
    <w:rsid w:val="00621197"/>
    <w:rsid w:val="00621211"/>
    <w:rsid w:val="006216B4"/>
    <w:rsid w:val="00621C76"/>
    <w:rsid w:val="00622120"/>
    <w:rsid w:val="006222AD"/>
    <w:rsid w:val="006223AE"/>
    <w:rsid w:val="006223E9"/>
    <w:rsid w:val="0062241F"/>
    <w:rsid w:val="0062263B"/>
    <w:rsid w:val="0062263D"/>
    <w:rsid w:val="0062266A"/>
    <w:rsid w:val="00622784"/>
    <w:rsid w:val="0062279A"/>
    <w:rsid w:val="006229FB"/>
    <w:rsid w:val="00622AF1"/>
    <w:rsid w:val="0062302B"/>
    <w:rsid w:val="006231B7"/>
    <w:rsid w:val="006231FE"/>
    <w:rsid w:val="006232AF"/>
    <w:rsid w:val="00623AB5"/>
    <w:rsid w:val="006242C3"/>
    <w:rsid w:val="00624460"/>
    <w:rsid w:val="00624567"/>
    <w:rsid w:val="006246D2"/>
    <w:rsid w:val="006247BE"/>
    <w:rsid w:val="00624D01"/>
    <w:rsid w:val="00625150"/>
    <w:rsid w:val="00625264"/>
    <w:rsid w:val="00625441"/>
    <w:rsid w:val="006255A4"/>
    <w:rsid w:val="0062581B"/>
    <w:rsid w:val="00625A6E"/>
    <w:rsid w:val="00625F45"/>
    <w:rsid w:val="00626155"/>
    <w:rsid w:val="006263FC"/>
    <w:rsid w:val="00626709"/>
    <w:rsid w:val="00626CF2"/>
    <w:rsid w:val="00626E45"/>
    <w:rsid w:val="006270D5"/>
    <w:rsid w:val="00627160"/>
    <w:rsid w:val="00627265"/>
    <w:rsid w:val="00627673"/>
    <w:rsid w:val="006301C0"/>
    <w:rsid w:val="00630469"/>
    <w:rsid w:val="006306F3"/>
    <w:rsid w:val="0063073B"/>
    <w:rsid w:val="00630BA0"/>
    <w:rsid w:val="00630BF5"/>
    <w:rsid w:val="00630CBF"/>
    <w:rsid w:val="00630E5C"/>
    <w:rsid w:val="006312C7"/>
    <w:rsid w:val="006314C5"/>
    <w:rsid w:val="0063175B"/>
    <w:rsid w:val="0063183A"/>
    <w:rsid w:val="006319AA"/>
    <w:rsid w:val="00631AED"/>
    <w:rsid w:val="00631C75"/>
    <w:rsid w:val="00631E23"/>
    <w:rsid w:val="00631E8D"/>
    <w:rsid w:val="00631EF4"/>
    <w:rsid w:val="00631F19"/>
    <w:rsid w:val="00632023"/>
    <w:rsid w:val="006320CC"/>
    <w:rsid w:val="00632189"/>
    <w:rsid w:val="00632721"/>
    <w:rsid w:val="006327B1"/>
    <w:rsid w:val="006329EB"/>
    <w:rsid w:val="00632B87"/>
    <w:rsid w:val="00632CED"/>
    <w:rsid w:val="006330EC"/>
    <w:rsid w:val="006331F4"/>
    <w:rsid w:val="00633482"/>
    <w:rsid w:val="006336D9"/>
    <w:rsid w:val="00633D75"/>
    <w:rsid w:val="00633F5A"/>
    <w:rsid w:val="006342BC"/>
    <w:rsid w:val="00634356"/>
    <w:rsid w:val="006344B3"/>
    <w:rsid w:val="006345FC"/>
    <w:rsid w:val="0063465A"/>
    <w:rsid w:val="0063483E"/>
    <w:rsid w:val="00634AF5"/>
    <w:rsid w:val="00635704"/>
    <w:rsid w:val="00635FDD"/>
    <w:rsid w:val="00636306"/>
    <w:rsid w:val="00636456"/>
    <w:rsid w:val="00636572"/>
    <w:rsid w:val="006368A6"/>
    <w:rsid w:val="00636B70"/>
    <w:rsid w:val="00636F7C"/>
    <w:rsid w:val="00636FF2"/>
    <w:rsid w:val="0063718F"/>
    <w:rsid w:val="006373FD"/>
    <w:rsid w:val="0063763B"/>
    <w:rsid w:val="006401C6"/>
    <w:rsid w:val="006402A0"/>
    <w:rsid w:val="006407BD"/>
    <w:rsid w:val="00640AA2"/>
    <w:rsid w:val="00640BAE"/>
    <w:rsid w:val="00640CD7"/>
    <w:rsid w:val="00640F37"/>
    <w:rsid w:val="00641405"/>
    <w:rsid w:val="00641498"/>
    <w:rsid w:val="00641610"/>
    <w:rsid w:val="00641748"/>
    <w:rsid w:val="0064177D"/>
    <w:rsid w:val="006417DE"/>
    <w:rsid w:val="00641B1E"/>
    <w:rsid w:val="00641B5D"/>
    <w:rsid w:val="00642316"/>
    <w:rsid w:val="0064247B"/>
    <w:rsid w:val="00642559"/>
    <w:rsid w:val="00642B39"/>
    <w:rsid w:val="00643109"/>
    <w:rsid w:val="0064361C"/>
    <w:rsid w:val="006436A7"/>
    <w:rsid w:val="00643844"/>
    <w:rsid w:val="006439A9"/>
    <w:rsid w:val="006439FD"/>
    <w:rsid w:val="00643BF1"/>
    <w:rsid w:val="00643C2D"/>
    <w:rsid w:val="00643C60"/>
    <w:rsid w:val="00643D2C"/>
    <w:rsid w:val="006440EE"/>
    <w:rsid w:val="00644207"/>
    <w:rsid w:val="00644262"/>
    <w:rsid w:val="00644535"/>
    <w:rsid w:val="00644615"/>
    <w:rsid w:val="0064462F"/>
    <w:rsid w:val="006449AD"/>
    <w:rsid w:val="00644C7A"/>
    <w:rsid w:val="00644E7C"/>
    <w:rsid w:val="006452D5"/>
    <w:rsid w:val="00645351"/>
    <w:rsid w:val="006456D2"/>
    <w:rsid w:val="00645A1A"/>
    <w:rsid w:val="00645C8F"/>
    <w:rsid w:val="00645CB8"/>
    <w:rsid w:val="006461F3"/>
    <w:rsid w:val="00646311"/>
    <w:rsid w:val="00646828"/>
    <w:rsid w:val="006468B2"/>
    <w:rsid w:val="00646AF3"/>
    <w:rsid w:val="00646BEA"/>
    <w:rsid w:val="00646DE8"/>
    <w:rsid w:val="00646E88"/>
    <w:rsid w:val="00646EC6"/>
    <w:rsid w:val="0064736A"/>
    <w:rsid w:val="00647534"/>
    <w:rsid w:val="0064759E"/>
    <w:rsid w:val="006478F4"/>
    <w:rsid w:val="00647B71"/>
    <w:rsid w:val="00647DCF"/>
    <w:rsid w:val="006500FD"/>
    <w:rsid w:val="006501DF"/>
    <w:rsid w:val="006502DC"/>
    <w:rsid w:val="00650479"/>
    <w:rsid w:val="00650507"/>
    <w:rsid w:val="00650817"/>
    <w:rsid w:val="00650822"/>
    <w:rsid w:val="006509CE"/>
    <w:rsid w:val="00650A6E"/>
    <w:rsid w:val="00650DB5"/>
    <w:rsid w:val="00650F7D"/>
    <w:rsid w:val="00650FAD"/>
    <w:rsid w:val="006510AB"/>
    <w:rsid w:val="00651289"/>
    <w:rsid w:val="006513AF"/>
    <w:rsid w:val="0065170F"/>
    <w:rsid w:val="00651CDD"/>
    <w:rsid w:val="00651CFD"/>
    <w:rsid w:val="0065246C"/>
    <w:rsid w:val="0065263A"/>
    <w:rsid w:val="0065280A"/>
    <w:rsid w:val="00652874"/>
    <w:rsid w:val="00652BA2"/>
    <w:rsid w:val="00652E0F"/>
    <w:rsid w:val="00652EF6"/>
    <w:rsid w:val="00652FED"/>
    <w:rsid w:val="0065300D"/>
    <w:rsid w:val="00653746"/>
    <w:rsid w:val="00653A8D"/>
    <w:rsid w:val="00654064"/>
    <w:rsid w:val="0065417F"/>
    <w:rsid w:val="00654264"/>
    <w:rsid w:val="00654951"/>
    <w:rsid w:val="00654B4B"/>
    <w:rsid w:val="00654B5E"/>
    <w:rsid w:val="00654BE7"/>
    <w:rsid w:val="00654E2A"/>
    <w:rsid w:val="006555EE"/>
    <w:rsid w:val="00655692"/>
    <w:rsid w:val="006556BD"/>
    <w:rsid w:val="0065580F"/>
    <w:rsid w:val="00655CE4"/>
    <w:rsid w:val="00655E96"/>
    <w:rsid w:val="00656157"/>
    <w:rsid w:val="006569C1"/>
    <w:rsid w:val="00656C9E"/>
    <w:rsid w:val="00656EEE"/>
    <w:rsid w:val="00657072"/>
    <w:rsid w:val="0065710B"/>
    <w:rsid w:val="006572B7"/>
    <w:rsid w:val="00657D01"/>
    <w:rsid w:val="00657D67"/>
    <w:rsid w:val="00657EEC"/>
    <w:rsid w:val="00657F2C"/>
    <w:rsid w:val="006601C7"/>
    <w:rsid w:val="00660634"/>
    <w:rsid w:val="00660919"/>
    <w:rsid w:val="00661441"/>
    <w:rsid w:val="00661454"/>
    <w:rsid w:val="00661697"/>
    <w:rsid w:val="0066174C"/>
    <w:rsid w:val="0066192A"/>
    <w:rsid w:val="00661CF7"/>
    <w:rsid w:val="00661ED4"/>
    <w:rsid w:val="00661FAC"/>
    <w:rsid w:val="0066208B"/>
    <w:rsid w:val="006625D0"/>
    <w:rsid w:val="006626EB"/>
    <w:rsid w:val="00662B70"/>
    <w:rsid w:val="00662E98"/>
    <w:rsid w:val="006631FB"/>
    <w:rsid w:val="006632D9"/>
    <w:rsid w:val="006632DA"/>
    <w:rsid w:val="006634F1"/>
    <w:rsid w:val="006635F0"/>
    <w:rsid w:val="0066367C"/>
    <w:rsid w:val="00663AB6"/>
    <w:rsid w:val="00663C73"/>
    <w:rsid w:val="00663DE3"/>
    <w:rsid w:val="00663F52"/>
    <w:rsid w:val="006640A7"/>
    <w:rsid w:val="00664392"/>
    <w:rsid w:val="00664621"/>
    <w:rsid w:val="0066481B"/>
    <w:rsid w:val="006648C6"/>
    <w:rsid w:val="00664939"/>
    <w:rsid w:val="00664951"/>
    <w:rsid w:val="006649BF"/>
    <w:rsid w:val="00664A32"/>
    <w:rsid w:val="00664B43"/>
    <w:rsid w:val="00665024"/>
    <w:rsid w:val="006653BB"/>
    <w:rsid w:val="00665463"/>
    <w:rsid w:val="006655BC"/>
    <w:rsid w:val="00665651"/>
    <w:rsid w:val="0066567F"/>
    <w:rsid w:val="00665735"/>
    <w:rsid w:val="00665C01"/>
    <w:rsid w:val="00665CE3"/>
    <w:rsid w:val="00665ECA"/>
    <w:rsid w:val="00666035"/>
    <w:rsid w:val="006662BB"/>
    <w:rsid w:val="006666B5"/>
    <w:rsid w:val="0066683C"/>
    <w:rsid w:val="00667404"/>
    <w:rsid w:val="00667449"/>
    <w:rsid w:val="0066751D"/>
    <w:rsid w:val="00667695"/>
    <w:rsid w:val="006679B0"/>
    <w:rsid w:val="00667EBE"/>
    <w:rsid w:val="006704C6"/>
    <w:rsid w:val="006705A8"/>
    <w:rsid w:val="0067067F"/>
    <w:rsid w:val="00670C7A"/>
    <w:rsid w:val="00670F87"/>
    <w:rsid w:val="006713FF"/>
    <w:rsid w:val="006716CA"/>
    <w:rsid w:val="006716FD"/>
    <w:rsid w:val="006718E7"/>
    <w:rsid w:val="00671A63"/>
    <w:rsid w:val="00671DA8"/>
    <w:rsid w:val="0067242F"/>
    <w:rsid w:val="006724B5"/>
    <w:rsid w:val="006724C6"/>
    <w:rsid w:val="006729F8"/>
    <w:rsid w:val="00672AC1"/>
    <w:rsid w:val="00672DDF"/>
    <w:rsid w:val="00672FE7"/>
    <w:rsid w:val="0067300F"/>
    <w:rsid w:val="0067313E"/>
    <w:rsid w:val="00673229"/>
    <w:rsid w:val="0067361A"/>
    <w:rsid w:val="00673AD8"/>
    <w:rsid w:val="00673BC8"/>
    <w:rsid w:val="00673D89"/>
    <w:rsid w:val="00673D8C"/>
    <w:rsid w:val="00673E2B"/>
    <w:rsid w:val="00673F93"/>
    <w:rsid w:val="00674152"/>
    <w:rsid w:val="0067436A"/>
    <w:rsid w:val="00674404"/>
    <w:rsid w:val="0067445E"/>
    <w:rsid w:val="00674A0F"/>
    <w:rsid w:val="00674B00"/>
    <w:rsid w:val="00674C87"/>
    <w:rsid w:val="006750CE"/>
    <w:rsid w:val="006752BF"/>
    <w:rsid w:val="00675A2B"/>
    <w:rsid w:val="00675B45"/>
    <w:rsid w:val="00675E50"/>
    <w:rsid w:val="00675E58"/>
    <w:rsid w:val="006760E2"/>
    <w:rsid w:val="0067627A"/>
    <w:rsid w:val="0067630A"/>
    <w:rsid w:val="006768D2"/>
    <w:rsid w:val="0067696F"/>
    <w:rsid w:val="00676AC2"/>
    <w:rsid w:val="00676AF2"/>
    <w:rsid w:val="00676B41"/>
    <w:rsid w:val="00676C7B"/>
    <w:rsid w:val="00676E39"/>
    <w:rsid w:val="00677055"/>
    <w:rsid w:val="006770CD"/>
    <w:rsid w:val="00677121"/>
    <w:rsid w:val="00677182"/>
    <w:rsid w:val="006771BB"/>
    <w:rsid w:val="006775E5"/>
    <w:rsid w:val="006776E4"/>
    <w:rsid w:val="00677BF8"/>
    <w:rsid w:val="00677DB7"/>
    <w:rsid w:val="006801C3"/>
    <w:rsid w:val="006806D3"/>
    <w:rsid w:val="00680722"/>
    <w:rsid w:val="00680818"/>
    <w:rsid w:val="0068099B"/>
    <w:rsid w:val="00680B4B"/>
    <w:rsid w:val="00680B88"/>
    <w:rsid w:val="00680EC0"/>
    <w:rsid w:val="00681059"/>
    <w:rsid w:val="006814B2"/>
    <w:rsid w:val="006814BF"/>
    <w:rsid w:val="006814FA"/>
    <w:rsid w:val="00681576"/>
    <w:rsid w:val="00681CA4"/>
    <w:rsid w:val="006820F4"/>
    <w:rsid w:val="00682255"/>
    <w:rsid w:val="0068237A"/>
    <w:rsid w:val="0068261F"/>
    <w:rsid w:val="006826B6"/>
    <w:rsid w:val="00682787"/>
    <w:rsid w:val="00682C71"/>
    <w:rsid w:val="00682D58"/>
    <w:rsid w:val="00682E12"/>
    <w:rsid w:val="0068303C"/>
    <w:rsid w:val="00683296"/>
    <w:rsid w:val="00683454"/>
    <w:rsid w:val="006835A3"/>
    <w:rsid w:val="00683742"/>
    <w:rsid w:val="006839C9"/>
    <w:rsid w:val="00683DC9"/>
    <w:rsid w:val="00684257"/>
    <w:rsid w:val="006844CD"/>
    <w:rsid w:val="00684605"/>
    <w:rsid w:val="0068486F"/>
    <w:rsid w:val="00684AF3"/>
    <w:rsid w:val="00684AFC"/>
    <w:rsid w:val="00684D42"/>
    <w:rsid w:val="006856DA"/>
    <w:rsid w:val="006856EA"/>
    <w:rsid w:val="0068584C"/>
    <w:rsid w:val="006859E5"/>
    <w:rsid w:val="00685A09"/>
    <w:rsid w:val="00685B0D"/>
    <w:rsid w:val="00685DB1"/>
    <w:rsid w:val="006864A0"/>
    <w:rsid w:val="006864D5"/>
    <w:rsid w:val="006865DE"/>
    <w:rsid w:val="00686858"/>
    <w:rsid w:val="0068685D"/>
    <w:rsid w:val="00686973"/>
    <w:rsid w:val="006869D2"/>
    <w:rsid w:val="00686D8E"/>
    <w:rsid w:val="006873AF"/>
    <w:rsid w:val="00687C6F"/>
    <w:rsid w:val="00687DF3"/>
    <w:rsid w:val="00687FFE"/>
    <w:rsid w:val="0069012A"/>
    <w:rsid w:val="00690289"/>
    <w:rsid w:val="006904B0"/>
    <w:rsid w:val="00690505"/>
    <w:rsid w:val="00690803"/>
    <w:rsid w:val="006908C8"/>
    <w:rsid w:val="00690903"/>
    <w:rsid w:val="00690B55"/>
    <w:rsid w:val="006917A8"/>
    <w:rsid w:val="006917FE"/>
    <w:rsid w:val="0069182E"/>
    <w:rsid w:val="00691C70"/>
    <w:rsid w:val="00691D45"/>
    <w:rsid w:val="00691D67"/>
    <w:rsid w:val="00691ED5"/>
    <w:rsid w:val="00691F3A"/>
    <w:rsid w:val="006925A5"/>
    <w:rsid w:val="006925DD"/>
    <w:rsid w:val="00692D15"/>
    <w:rsid w:val="00692F8C"/>
    <w:rsid w:val="0069336D"/>
    <w:rsid w:val="00694298"/>
    <w:rsid w:val="006942B5"/>
    <w:rsid w:val="006943C8"/>
    <w:rsid w:val="0069455F"/>
    <w:rsid w:val="006945B3"/>
    <w:rsid w:val="00694887"/>
    <w:rsid w:val="006948DC"/>
    <w:rsid w:val="00694AC2"/>
    <w:rsid w:val="00694C2D"/>
    <w:rsid w:val="0069508B"/>
    <w:rsid w:val="006953B6"/>
    <w:rsid w:val="006954B5"/>
    <w:rsid w:val="00695827"/>
    <w:rsid w:val="00695AE6"/>
    <w:rsid w:val="00695B4A"/>
    <w:rsid w:val="00695B50"/>
    <w:rsid w:val="00695BF2"/>
    <w:rsid w:val="00695DEA"/>
    <w:rsid w:val="00695F40"/>
    <w:rsid w:val="006962FC"/>
    <w:rsid w:val="00696450"/>
    <w:rsid w:val="00696455"/>
    <w:rsid w:val="0069698F"/>
    <w:rsid w:val="00696BE0"/>
    <w:rsid w:val="00696ED7"/>
    <w:rsid w:val="00696EE4"/>
    <w:rsid w:val="00697007"/>
    <w:rsid w:val="006979B0"/>
    <w:rsid w:val="006979D2"/>
    <w:rsid w:val="00697B87"/>
    <w:rsid w:val="00697DDC"/>
    <w:rsid w:val="00697FA5"/>
    <w:rsid w:val="006A0393"/>
    <w:rsid w:val="006A04B3"/>
    <w:rsid w:val="006A09B5"/>
    <w:rsid w:val="006A0BFD"/>
    <w:rsid w:val="006A0D07"/>
    <w:rsid w:val="006A0DD4"/>
    <w:rsid w:val="006A162D"/>
    <w:rsid w:val="006A172B"/>
    <w:rsid w:val="006A17F0"/>
    <w:rsid w:val="006A1825"/>
    <w:rsid w:val="006A1D4A"/>
    <w:rsid w:val="006A1DF3"/>
    <w:rsid w:val="006A22BD"/>
    <w:rsid w:val="006A2347"/>
    <w:rsid w:val="006A2675"/>
    <w:rsid w:val="006A29F3"/>
    <w:rsid w:val="006A2E46"/>
    <w:rsid w:val="006A3158"/>
    <w:rsid w:val="006A316D"/>
    <w:rsid w:val="006A35E3"/>
    <w:rsid w:val="006A38F0"/>
    <w:rsid w:val="006A3AD3"/>
    <w:rsid w:val="006A3BED"/>
    <w:rsid w:val="006A3C23"/>
    <w:rsid w:val="006A3C47"/>
    <w:rsid w:val="006A3EEB"/>
    <w:rsid w:val="006A3FCE"/>
    <w:rsid w:val="006A4279"/>
    <w:rsid w:val="006A4614"/>
    <w:rsid w:val="006A4643"/>
    <w:rsid w:val="006A4A67"/>
    <w:rsid w:val="006A502E"/>
    <w:rsid w:val="006A523D"/>
    <w:rsid w:val="006A538E"/>
    <w:rsid w:val="006A5728"/>
    <w:rsid w:val="006A59BE"/>
    <w:rsid w:val="006A61BB"/>
    <w:rsid w:val="006A6249"/>
    <w:rsid w:val="006A66DB"/>
    <w:rsid w:val="006A66E9"/>
    <w:rsid w:val="006A67C3"/>
    <w:rsid w:val="006A69E0"/>
    <w:rsid w:val="006A6C2B"/>
    <w:rsid w:val="006A6D77"/>
    <w:rsid w:val="006A6D7F"/>
    <w:rsid w:val="006A7115"/>
    <w:rsid w:val="006A7544"/>
    <w:rsid w:val="006A76C3"/>
    <w:rsid w:val="006A78FB"/>
    <w:rsid w:val="006A7A97"/>
    <w:rsid w:val="006B035B"/>
    <w:rsid w:val="006B0565"/>
    <w:rsid w:val="006B062F"/>
    <w:rsid w:val="006B06A9"/>
    <w:rsid w:val="006B0784"/>
    <w:rsid w:val="006B0946"/>
    <w:rsid w:val="006B09F9"/>
    <w:rsid w:val="006B0C6A"/>
    <w:rsid w:val="006B0D45"/>
    <w:rsid w:val="006B1168"/>
    <w:rsid w:val="006B137A"/>
    <w:rsid w:val="006B1385"/>
    <w:rsid w:val="006B14A5"/>
    <w:rsid w:val="006B15BB"/>
    <w:rsid w:val="006B1650"/>
    <w:rsid w:val="006B18FB"/>
    <w:rsid w:val="006B1B0D"/>
    <w:rsid w:val="006B1B74"/>
    <w:rsid w:val="006B1DD0"/>
    <w:rsid w:val="006B1DEF"/>
    <w:rsid w:val="006B2322"/>
    <w:rsid w:val="006B23AF"/>
    <w:rsid w:val="006B24F8"/>
    <w:rsid w:val="006B254F"/>
    <w:rsid w:val="006B25D5"/>
    <w:rsid w:val="006B2AC9"/>
    <w:rsid w:val="006B314A"/>
    <w:rsid w:val="006B3202"/>
    <w:rsid w:val="006B3235"/>
    <w:rsid w:val="006B33DC"/>
    <w:rsid w:val="006B354B"/>
    <w:rsid w:val="006B3892"/>
    <w:rsid w:val="006B3EAC"/>
    <w:rsid w:val="006B41D8"/>
    <w:rsid w:val="006B41DC"/>
    <w:rsid w:val="006B4561"/>
    <w:rsid w:val="006B4805"/>
    <w:rsid w:val="006B4A58"/>
    <w:rsid w:val="006B4E97"/>
    <w:rsid w:val="006B5258"/>
    <w:rsid w:val="006B52D4"/>
    <w:rsid w:val="006B5374"/>
    <w:rsid w:val="006B5722"/>
    <w:rsid w:val="006B57FD"/>
    <w:rsid w:val="006B5938"/>
    <w:rsid w:val="006B5DE7"/>
    <w:rsid w:val="006B6115"/>
    <w:rsid w:val="006B62F0"/>
    <w:rsid w:val="006B63F1"/>
    <w:rsid w:val="006B65FA"/>
    <w:rsid w:val="006B6D21"/>
    <w:rsid w:val="006B703A"/>
    <w:rsid w:val="006B7162"/>
    <w:rsid w:val="006B7363"/>
    <w:rsid w:val="006B7568"/>
    <w:rsid w:val="006B756A"/>
    <w:rsid w:val="006B7674"/>
    <w:rsid w:val="006B7B6F"/>
    <w:rsid w:val="006B7D32"/>
    <w:rsid w:val="006C04F1"/>
    <w:rsid w:val="006C0525"/>
    <w:rsid w:val="006C0B56"/>
    <w:rsid w:val="006C0CB7"/>
    <w:rsid w:val="006C10E2"/>
    <w:rsid w:val="006C15BF"/>
    <w:rsid w:val="006C18A4"/>
    <w:rsid w:val="006C1BF9"/>
    <w:rsid w:val="006C1C0C"/>
    <w:rsid w:val="006C1E3E"/>
    <w:rsid w:val="006C2191"/>
    <w:rsid w:val="006C2A8E"/>
    <w:rsid w:val="006C2B00"/>
    <w:rsid w:val="006C2B24"/>
    <w:rsid w:val="006C2D38"/>
    <w:rsid w:val="006C2EA1"/>
    <w:rsid w:val="006C300A"/>
    <w:rsid w:val="006C3433"/>
    <w:rsid w:val="006C34A8"/>
    <w:rsid w:val="006C3A4E"/>
    <w:rsid w:val="006C3BC1"/>
    <w:rsid w:val="006C3E64"/>
    <w:rsid w:val="006C3FE8"/>
    <w:rsid w:val="006C3FF3"/>
    <w:rsid w:val="006C42D1"/>
    <w:rsid w:val="006C445D"/>
    <w:rsid w:val="006C44B0"/>
    <w:rsid w:val="006C44D5"/>
    <w:rsid w:val="006C4523"/>
    <w:rsid w:val="006C4612"/>
    <w:rsid w:val="006C4774"/>
    <w:rsid w:val="006C4983"/>
    <w:rsid w:val="006C4BDE"/>
    <w:rsid w:val="006C4C75"/>
    <w:rsid w:val="006C4F49"/>
    <w:rsid w:val="006C501E"/>
    <w:rsid w:val="006C5066"/>
    <w:rsid w:val="006C513F"/>
    <w:rsid w:val="006C521F"/>
    <w:rsid w:val="006C53AC"/>
    <w:rsid w:val="006C5766"/>
    <w:rsid w:val="006C57EE"/>
    <w:rsid w:val="006C5948"/>
    <w:rsid w:val="006C618A"/>
    <w:rsid w:val="006C635C"/>
    <w:rsid w:val="006C644D"/>
    <w:rsid w:val="006C646A"/>
    <w:rsid w:val="006C64B1"/>
    <w:rsid w:val="006C6681"/>
    <w:rsid w:val="006C69B1"/>
    <w:rsid w:val="006C6A9D"/>
    <w:rsid w:val="006C6BA8"/>
    <w:rsid w:val="006C6EF5"/>
    <w:rsid w:val="006C7070"/>
    <w:rsid w:val="006C7079"/>
    <w:rsid w:val="006C7129"/>
    <w:rsid w:val="006C7309"/>
    <w:rsid w:val="006C75D9"/>
    <w:rsid w:val="006C7C22"/>
    <w:rsid w:val="006D0492"/>
    <w:rsid w:val="006D050E"/>
    <w:rsid w:val="006D09A5"/>
    <w:rsid w:val="006D0A5E"/>
    <w:rsid w:val="006D0AD4"/>
    <w:rsid w:val="006D0C94"/>
    <w:rsid w:val="006D0E62"/>
    <w:rsid w:val="006D0F8C"/>
    <w:rsid w:val="006D10B6"/>
    <w:rsid w:val="006D1A6E"/>
    <w:rsid w:val="006D1B8A"/>
    <w:rsid w:val="006D1D24"/>
    <w:rsid w:val="006D1E3B"/>
    <w:rsid w:val="006D1EB2"/>
    <w:rsid w:val="006D201D"/>
    <w:rsid w:val="006D2339"/>
    <w:rsid w:val="006D25B8"/>
    <w:rsid w:val="006D25CB"/>
    <w:rsid w:val="006D25DA"/>
    <w:rsid w:val="006D26FE"/>
    <w:rsid w:val="006D273A"/>
    <w:rsid w:val="006D2A72"/>
    <w:rsid w:val="006D2BFB"/>
    <w:rsid w:val="006D2F55"/>
    <w:rsid w:val="006D3633"/>
    <w:rsid w:val="006D3661"/>
    <w:rsid w:val="006D3913"/>
    <w:rsid w:val="006D3CDA"/>
    <w:rsid w:val="006D49FD"/>
    <w:rsid w:val="006D4A89"/>
    <w:rsid w:val="006D4AE3"/>
    <w:rsid w:val="006D4D48"/>
    <w:rsid w:val="006D51BB"/>
    <w:rsid w:val="006D55C8"/>
    <w:rsid w:val="006D57B3"/>
    <w:rsid w:val="006D5831"/>
    <w:rsid w:val="006D59F9"/>
    <w:rsid w:val="006D5C24"/>
    <w:rsid w:val="006D5D34"/>
    <w:rsid w:val="006D5DD9"/>
    <w:rsid w:val="006D6011"/>
    <w:rsid w:val="006D61F4"/>
    <w:rsid w:val="006D6950"/>
    <w:rsid w:val="006D6CFC"/>
    <w:rsid w:val="006D6EC5"/>
    <w:rsid w:val="006D6ECF"/>
    <w:rsid w:val="006D6F92"/>
    <w:rsid w:val="006D72A5"/>
    <w:rsid w:val="006D742A"/>
    <w:rsid w:val="006D76D0"/>
    <w:rsid w:val="006D78C5"/>
    <w:rsid w:val="006D7DD7"/>
    <w:rsid w:val="006E0211"/>
    <w:rsid w:val="006E0290"/>
    <w:rsid w:val="006E03C3"/>
    <w:rsid w:val="006E09E5"/>
    <w:rsid w:val="006E0A1B"/>
    <w:rsid w:val="006E0DF3"/>
    <w:rsid w:val="006E1069"/>
    <w:rsid w:val="006E10F7"/>
    <w:rsid w:val="006E11B6"/>
    <w:rsid w:val="006E121A"/>
    <w:rsid w:val="006E1290"/>
    <w:rsid w:val="006E137D"/>
    <w:rsid w:val="006E1B29"/>
    <w:rsid w:val="006E1C83"/>
    <w:rsid w:val="006E1F58"/>
    <w:rsid w:val="006E22E5"/>
    <w:rsid w:val="006E2326"/>
    <w:rsid w:val="006E245B"/>
    <w:rsid w:val="006E27F1"/>
    <w:rsid w:val="006E2A9E"/>
    <w:rsid w:val="006E2BDA"/>
    <w:rsid w:val="006E2C4D"/>
    <w:rsid w:val="006E2F48"/>
    <w:rsid w:val="006E35B4"/>
    <w:rsid w:val="006E38E5"/>
    <w:rsid w:val="006E3D13"/>
    <w:rsid w:val="006E3D23"/>
    <w:rsid w:val="006E412E"/>
    <w:rsid w:val="006E42EB"/>
    <w:rsid w:val="006E453D"/>
    <w:rsid w:val="006E4F65"/>
    <w:rsid w:val="006E5028"/>
    <w:rsid w:val="006E53E6"/>
    <w:rsid w:val="006E5421"/>
    <w:rsid w:val="006E542A"/>
    <w:rsid w:val="006E570C"/>
    <w:rsid w:val="006E5A00"/>
    <w:rsid w:val="006E5ADB"/>
    <w:rsid w:val="006E5EB6"/>
    <w:rsid w:val="006E6038"/>
    <w:rsid w:val="006E61E6"/>
    <w:rsid w:val="006E676E"/>
    <w:rsid w:val="006E67D4"/>
    <w:rsid w:val="006E6838"/>
    <w:rsid w:val="006E68B3"/>
    <w:rsid w:val="006E6D46"/>
    <w:rsid w:val="006E7233"/>
    <w:rsid w:val="006E7743"/>
    <w:rsid w:val="006E77AD"/>
    <w:rsid w:val="006E7892"/>
    <w:rsid w:val="006E7899"/>
    <w:rsid w:val="006E78CB"/>
    <w:rsid w:val="006E7BC5"/>
    <w:rsid w:val="006E7CEE"/>
    <w:rsid w:val="006E7EDF"/>
    <w:rsid w:val="006F004C"/>
    <w:rsid w:val="006F03AD"/>
    <w:rsid w:val="006F05A6"/>
    <w:rsid w:val="006F0A98"/>
    <w:rsid w:val="006F0C6A"/>
    <w:rsid w:val="006F0F4A"/>
    <w:rsid w:val="006F157E"/>
    <w:rsid w:val="006F15EA"/>
    <w:rsid w:val="006F1C06"/>
    <w:rsid w:val="006F1F1C"/>
    <w:rsid w:val="006F208B"/>
    <w:rsid w:val="006F21AD"/>
    <w:rsid w:val="006F22B8"/>
    <w:rsid w:val="006F22D1"/>
    <w:rsid w:val="006F22F6"/>
    <w:rsid w:val="006F2425"/>
    <w:rsid w:val="006F2B19"/>
    <w:rsid w:val="006F2B68"/>
    <w:rsid w:val="006F2DEF"/>
    <w:rsid w:val="006F2E76"/>
    <w:rsid w:val="006F2ED5"/>
    <w:rsid w:val="006F33BD"/>
    <w:rsid w:val="006F344C"/>
    <w:rsid w:val="006F37F6"/>
    <w:rsid w:val="006F3D1D"/>
    <w:rsid w:val="006F3E5F"/>
    <w:rsid w:val="006F412D"/>
    <w:rsid w:val="006F41A1"/>
    <w:rsid w:val="006F44A5"/>
    <w:rsid w:val="006F46B3"/>
    <w:rsid w:val="006F4B55"/>
    <w:rsid w:val="006F4D9D"/>
    <w:rsid w:val="006F4F67"/>
    <w:rsid w:val="006F51DE"/>
    <w:rsid w:val="006F52A1"/>
    <w:rsid w:val="006F54D3"/>
    <w:rsid w:val="006F56C9"/>
    <w:rsid w:val="006F5859"/>
    <w:rsid w:val="006F5A1B"/>
    <w:rsid w:val="006F5BBA"/>
    <w:rsid w:val="006F5E8D"/>
    <w:rsid w:val="006F6040"/>
    <w:rsid w:val="006F6296"/>
    <w:rsid w:val="006F6830"/>
    <w:rsid w:val="006F6CB1"/>
    <w:rsid w:val="006F6CB5"/>
    <w:rsid w:val="006F6D56"/>
    <w:rsid w:val="006F6F97"/>
    <w:rsid w:val="006F7121"/>
    <w:rsid w:val="006F74D6"/>
    <w:rsid w:val="006F750C"/>
    <w:rsid w:val="006F7580"/>
    <w:rsid w:val="006F77E0"/>
    <w:rsid w:val="006F79A7"/>
    <w:rsid w:val="006F7A56"/>
    <w:rsid w:val="006F7ABB"/>
    <w:rsid w:val="006F7B67"/>
    <w:rsid w:val="006F7D0E"/>
    <w:rsid w:val="006F7F35"/>
    <w:rsid w:val="0070018A"/>
    <w:rsid w:val="00700447"/>
    <w:rsid w:val="007004C0"/>
    <w:rsid w:val="007008F7"/>
    <w:rsid w:val="00700965"/>
    <w:rsid w:val="00700D4A"/>
    <w:rsid w:val="00701394"/>
    <w:rsid w:val="0070185A"/>
    <w:rsid w:val="00701BBE"/>
    <w:rsid w:val="00701D3C"/>
    <w:rsid w:val="00701DE7"/>
    <w:rsid w:val="00702192"/>
    <w:rsid w:val="007021F5"/>
    <w:rsid w:val="00702205"/>
    <w:rsid w:val="007023D3"/>
    <w:rsid w:val="00702483"/>
    <w:rsid w:val="007027F1"/>
    <w:rsid w:val="0070332F"/>
    <w:rsid w:val="0070352F"/>
    <w:rsid w:val="007035AC"/>
    <w:rsid w:val="00703F0A"/>
    <w:rsid w:val="007045E6"/>
    <w:rsid w:val="00704EC2"/>
    <w:rsid w:val="00704FAB"/>
    <w:rsid w:val="00704FAF"/>
    <w:rsid w:val="00705046"/>
    <w:rsid w:val="007050E7"/>
    <w:rsid w:val="00705434"/>
    <w:rsid w:val="007057D2"/>
    <w:rsid w:val="00705930"/>
    <w:rsid w:val="00705C1C"/>
    <w:rsid w:val="00705D06"/>
    <w:rsid w:val="00705E62"/>
    <w:rsid w:val="00705EA2"/>
    <w:rsid w:val="00706697"/>
    <w:rsid w:val="00706988"/>
    <w:rsid w:val="007069BD"/>
    <w:rsid w:val="00706ACC"/>
    <w:rsid w:val="00706D40"/>
    <w:rsid w:val="00706E20"/>
    <w:rsid w:val="00706F60"/>
    <w:rsid w:val="007071C1"/>
    <w:rsid w:val="00707491"/>
    <w:rsid w:val="00707504"/>
    <w:rsid w:val="00707803"/>
    <w:rsid w:val="0070789B"/>
    <w:rsid w:val="0070795B"/>
    <w:rsid w:val="007100D5"/>
    <w:rsid w:val="0071010C"/>
    <w:rsid w:val="0071020D"/>
    <w:rsid w:val="0071024C"/>
    <w:rsid w:val="007103C6"/>
    <w:rsid w:val="00710746"/>
    <w:rsid w:val="00710AA4"/>
    <w:rsid w:val="00710C50"/>
    <w:rsid w:val="00710D96"/>
    <w:rsid w:val="00710E73"/>
    <w:rsid w:val="0071107A"/>
    <w:rsid w:val="007111F0"/>
    <w:rsid w:val="007114BC"/>
    <w:rsid w:val="00711559"/>
    <w:rsid w:val="00711859"/>
    <w:rsid w:val="007119B2"/>
    <w:rsid w:val="007119E9"/>
    <w:rsid w:val="00711B88"/>
    <w:rsid w:val="00712310"/>
    <w:rsid w:val="0071236D"/>
    <w:rsid w:val="007124F0"/>
    <w:rsid w:val="00712530"/>
    <w:rsid w:val="00712978"/>
    <w:rsid w:val="007129B1"/>
    <w:rsid w:val="00712B4F"/>
    <w:rsid w:val="00712DB9"/>
    <w:rsid w:val="00712F7C"/>
    <w:rsid w:val="00713381"/>
    <w:rsid w:val="00713C70"/>
    <w:rsid w:val="00713EDA"/>
    <w:rsid w:val="007140F6"/>
    <w:rsid w:val="007143B3"/>
    <w:rsid w:val="00714617"/>
    <w:rsid w:val="0071486B"/>
    <w:rsid w:val="00714A75"/>
    <w:rsid w:val="007150AA"/>
    <w:rsid w:val="007150FB"/>
    <w:rsid w:val="00715BFF"/>
    <w:rsid w:val="00715E9A"/>
    <w:rsid w:val="007160D9"/>
    <w:rsid w:val="0071615D"/>
    <w:rsid w:val="0071625E"/>
    <w:rsid w:val="007162EE"/>
    <w:rsid w:val="00716472"/>
    <w:rsid w:val="0071661C"/>
    <w:rsid w:val="0071692B"/>
    <w:rsid w:val="00716AEB"/>
    <w:rsid w:val="00716BEE"/>
    <w:rsid w:val="00716C5E"/>
    <w:rsid w:val="00716D0C"/>
    <w:rsid w:val="00716D8D"/>
    <w:rsid w:val="00716FDC"/>
    <w:rsid w:val="00717066"/>
    <w:rsid w:val="007172EB"/>
    <w:rsid w:val="0071759C"/>
    <w:rsid w:val="007175ED"/>
    <w:rsid w:val="00717759"/>
    <w:rsid w:val="00717CAC"/>
    <w:rsid w:val="00717D56"/>
    <w:rsid w:val="00717EE3"/>
    <w:rsid w:val="00720075"/>
    <w:rsid w:val="00720322"/>
    <w:rsid w:val="007204CC"/>
    <w:rsid w:val="0072074D"/>
    <w:rsid w:val="007208B8"/>
    <w:rsid w:val="00720BFA"/>
    <w:rsid w:val="00720DBE"/>
    <w:rsid w:val="007214EF"/>
    <w:rsid w:val="007219E2"/>
    <w:rsid w:val="00721C22"/>
    <w:rsid w:val="0072227E"/>
    <w:rsid w:val="007222EF"/>
    <w:rsid w:val="0072235B"/>
    <w:rsid w:val="00722509"/>
    <w:rsid w:val="007225F3"/>
    <w:rsid w:val="00722891"/>
    <w:rsid w:val="007228DD"/>
    <w:rsid w:val="00722A17"/>
    <w:rsid w:val="00722C0E"/>
    <w:rsid w:val="00722E65"/>
    <w:rsid w:val="00722F37"/>
    <w:rsid w:val="00723049"/>
    <w:rsid w:val="00723184"/>
    <w:rsid w:val="007232CB"/>
    <w:rsid w:val="00723380"/>
    <w:rsid w:val="007233DC"/>
    <w:rsid w:val="0072357E"/>
    <w:rsid w:val="007236CB"/>
    <w:rsid w:val="00723731"/>
    <w:rsid w:val="007237AC"/>
    <w:rsid w:val="00723A8D"/>
    <w:rsid w:val="00723A96"/>
    <w:rsid w:val="00723E2D"/>
    <w:rsid w:val="00724047"/>
    <w:rsid w:val="0072409B"/>
    <w:rsid w:val="0072440C"/>
    <w:rsid w:val="00724662"/>
    <w:rsid w:val="0072487E"/>
    <w:rsid w:val="00724A8D"/>
    <w:rsid w:val="00724BF8"/>
    <w:rsid w:val="00724CD8"/>
    <w:rsid w:val="00724D87"/>
    <w:rsid w:val="0072501E"/>
    <w:rsid w:val="007250A5"/>
    <w:rsid w:val="007251B1"/>
    <w:rsid w:val="0072526F"/>
    <w:rsid w:val="00725511"/>
    <w:rsid w:val="007258B3"/>
    <w:rsid w:val="00725AA8"/>
    <w:rsid w:val="00725F31"/>
    <w:rsid w:val="0072632F"/>
    <w:rsid w:val="00726D01"/>
    <w:rsid w:val="00726E49"/>
    <w:rsid w:val="00726E9E"/>
    <w:rsid w:val="00727347"/>
    <w:rsid w:val="007274B6"/>
    <w:rsid w:val="007278C6"/>
    <w:rsid w:val="00727B0A"/>
    <w:rsid w:val="00727EA4"/>
    <w:rsid w:val="00730726"/>
    <w:rsid w:val="00730DAD"/>
    <w:rsid w:val="0073107B"/>
    <w:rsid w:val="007310F8"/>
    <w:rsid w:val="007311E6"/>
    <w:rsid w:val="0073126A"/>
    <w:rsid w:val="007317B9"/>
    <w:rsid w:val="00731C82"/>
    <w:rsid w:val="00731C86"/>
    <w:rsid w:val="00731CAA"/>
    <w:rsid w:val="00731E30"/>
    <w:rsid w:val="007324CB"/>
    <w:rsid w:val="00732761"/>
    <w:rsid w:val="00732955"/>
    <w:rsid w:val="00732CD7"/>
    <w:rsid w:val="007331E2"/>
    <w:rsid w:val="00733253"/>
    <w:rsid w:val="007332AB"/>
    <w:rsid w:val="0073370F"/>
    <w:rsid w:val="00733BED"/>
    <w:rsid w:val="00733F3A"/>
    <w:rsid w:val="0073408F"/>
    <w:rsid w:val="007345B6"/>
    <w:rsid w:val="00734669"/>
    <w:rsid w:val="007347B8"/>
    <w:rsid w:val="00734981"/>
    <w:rsid w:val="00734B1C"/>
    <w:rsid w:val="00734C1F"/>
    <w:rsid w:val="00734C88"/>
    <w:rsid w:val="007350AE"/>
    <w:rsid w:val="007354E0"/>
    <w:rsid w:val="00735513"/>
    <w:rsid w:val="007355EE"/>
    <w:rsid w:val="0073570C"/>
    <w:rsid w:val="00735714"/>
    <w:rsid w:val="00735B6C"/>
    <w:rsid w:val="007364B4"/>
    <w:rsid w:val="0073695B"/>
    <w:rsid w:val="00736C94"/>
    <w:rsid w:val="007371A5"/>
    <w:rsid w:val="007371DA"/>
    <w:rsid w:val="0073736F"/>
    <w:rsid w:val="007373F3"/>
    <w:rsid w:val="007374E4"/>
    <w:rsid w:val="0073777C"/>
    <w:rsid w:val="007377B0"/>
    <w:rsid w:val="007378BE"/>
    <w:rsid w:val="00737DA9"/>
    <w:rsid w:val="00737DE7"/>
    <w:rsid w:val="00737E0A"/>
    <w:rsid w:val="00737EBE"/>
    <w:rsid w:val="007401B0"/>
    <w:rsid w:val="00740431"/>
    <w:rsid w:val="007404B4"/>
    <w:rsid w:val="00740526"/>
    <w:rsid w:val="00740793"/>
    <w:rsid w:val="0074083C"/>
    <w:rsid w:val="007408A7"/>
    <w:rsid w:val="007408AA"/>
    <w:rsid w:val="007408CA"/>
    <w:rsid w:val="00740940"/>
    <w:rsid w:val="00740A10"/>
    <w:rsid w:val="00740B2E"/>
    <w:rsid w:val="00740F88"/>
    <w:rsid w:val="00740FE3"/>
    <w:rsid w:val="007415B8"/>
    <w:rsid w:val="00741739"/>
    <w:rsid w:val="007417D2"/>
    <w:rsid w:val="00741C79"/>
    <w:rsid w:val="00741DCB"/>
    <w:rsid w:val="00741E6D"/>
    <w:rsid w:val="0074203A"/>
    <w:rsid w:val="007420DE"/>
    <w:rsid w:val="0074215E"/>
    <w:rsid w:val="0074216B"/>
    <w:rsid w:val="0074246C"/>
    <w:rsid w:val="00742478"/>
    <w:rsid w:val="00742AE1"/>
    <w:rsid w:val="00742B8B"/>
    <w:rsid w:val="00742E14"/>
    <w:rsid w:val="00742F00"/>
    <w:rsid w:val="00742F90"/>
    <w:rsid w:val="007430CA"/>
    <w:rsid w:val="0074317C"/>
    <w:rsid w:val="00743317"/>
    <w:rsid w:val="00743613"/>
    <w:rsid w:val="00743791"/>
    <w:rsid w:val="007437EF"/>
    <w:rsid w:val="00743A12"/>
    <w:rsid w:val="00743E81"/>
    <w:rsid w:val="007440A4"/>
    <w:rsid w:val="00744164"/>
    <w:rsid w:val="00744202"/>
    <w:rsid w:val="007444A9"/>
    <w:rsid w:val="00744631"/>
    <w:rsid w:val="00744752"/>
    <w:rsid w:val="00744964"/>
    <w:rsid w:val="00744A0C"/>
    <w:rsid w:val="00744B93"/>
    <w:rsid w:val="00744C17"/>
    <w:rsid w:val="00744C80"/>
    <w:rsid w:val="00744E9A"/>
    <w:rsid w:val="00744F27"/>
    <w:rsid w:val="00744F7B"/>
    <w:rsid w:val="0074521E"/>
    <w:rsid w:val="0074523C"/>
    <w:rsid w:val="00745295"/>
    <w:rsid w:val="00745861"/>
    <w:rsid w:val="00745B78"/>
    <w:rsid w:val="00745CBB"/>
    <w:rsid w:val="007461B0"/>
    <w:rsid w:val="007466B3"/>
    <w:rsid w:val="00746AC6"/>
    <w:rsid w:val="00746EFB"/>
    <w:rsid w:val="00747255"/>
    <w:rsid w:val="007472FA"/>
    <w:rsid w:val="007475AB"/>
    <w:rsid w:val="007476B1"/>
    <w:rsid w:val="00747753"/>
    <w:rsid w:val="007477D8"/>
    <w:rsid w:val="00747DD0"/>
    <w:rsid w:val="00747EB5"/>
    <w:rsid w:val="007502EA"/>
    <w:rsid w:val="0075068F"/>
    <w:rsid w:val="00750867"/>
    <w:rsid w:val="00750952"/>
    <w:rsid w:val="007511A8"/>
    <w:rsid w:val="00751445"/>
    <w:rsid w:val="00751566"/>
    <w:rsid w:val="0075156F"/>
    <w:rsid w:val="007516BB"/>
    <w:rsid w:val="0075184D"/>
    <w:rsid w:val="007518C3"/>
    <w:rsid w:val="00751D6E"/>
    <w:rsid w:val="00751DE4"/>
    <w:rsid w:val="00752527"/>
    <w:rsid w:val="00752589"/>
    <w:rsid w:val="007528E3"/>
    <w:rsid w:val="00752A0E"/>
    <w:rsid w:val="00752FBE"/>
    <w:rsid w:val="007532D2"/>
    <w:rsid w:val="007536CC"/>
    <w:rsid w:val="0075376C"/>
    <w:rsid w:val="00753A4B"/>
    <w:rsid w:val="00753AD4"/>
    <w:rsid w:val="007544F0"/>
    <w:rsid w:val="00754C1A"/>
    <w:rsid w:val="00754E48"/>
    <w:rsid w:val="00754ED7"/>
    <w:rsid w:val="00755703"/>
    <w:rsid w:val="00755747"/>
    <w:rsid w:val="00755ADB"/>
    <w:rsid w:val="00755D1C"/>
    <w:rsid w:val="00755EE6"/>
    <w:rsid w:val="00755FCE"/>
    <w:rsid w:val="00756028"/>
    <w:rsid w:val="007564CD"/>
    <w:rsid w:val="00756540"/>
    <w:rsid w:val="00756607"/>
    <w:rsid w:val="00756836"/>
    <w:rsid w:val="00756979"/>
    <w:rsid w:val="00756E39"/>
    <w:rsid w:val="00756F68"/>
    <w:rsid w:val="00756F90"/>
    <w:rsid w:val="0075738E"/>
    <w:rsid w:val="007573C9"/>
    <w:rsid w:val="0075765F"/>
    <w:rsid w:val="00757764"/>
    <w:rsid w:val="00757AFF"/>
    <w:rsid w:val="00757D29"/>
    <w:rsid w:val="00757DE0"/>
    <w:rsid w:val="007601F2"/>
    <w:rsid w:val="00760521"/>
    <w:rsid w:val="007605F8"/>
    <w:rsid w:val="0076084A"/>
    <w:rsid w:val="0076094B"/>
    <w:rsid w:val="00760A87"/>
    <w:rsid w:val="00760DDC"/>
    <w:rsid w:val="00761309"/>
    <w:rsid w:val="0076148C"/>
    <w:rsid w:val="007616D4"/>
    <w:rsid w:val="0076178E"/>
    <w:rsid w:val="00761805"/>
    <w:rsid w:val="00761823"/>
    <w:rsid w:val="00761A5F"/>
    <w:rsid w:val="00761E6F"/>
    <w:rsid w:val="00762035"/>
    <w:rsid w:val="00762232"/>
    <w:rsid w:val="007622F4"/>
    <w:rsid w:val="00762368"/>
    <w:rsid w:val="0076241E"/>
    <w:rsid w:val="00762A7E"/>
    <w:rsid w:val="00762CB6"/>
    <w:rsid w:val="00762E80"/>
    <w:rsid w:val="00763000"/>
    <w:rsid w:val="007632B9"/>
    <w:rsid w:val="00763504"/>
    <w:rsid w:val="00763751"/>
    <w:rsid w:val="007637A2"/>
    <w:rsid w:val="00764219"/>
    <w:rsid w:val="0076426B"/>
    <w:rsid w:val="007646C0"/>
    <w:rsid w:val="00764701"/>
    <w:rsid w:val="007647CB"/>
    <w:rsid w:val="0076481A"/>
    <w:rsid w:val="00764962"/>
    <w:rsid w:val="0076499F"/>
    <w:rsid w:val="00764B7E"/>
    <w:rsid w:val="00764DEA"/>
    <w:rsid w:val="00764E99"/>
    <w:rsid w:val="00764F27"/>
    <w:rsid w:val="0076512F"/>
    <w:rsid w:val="0076563B"/>
    <w:rsid w:val="00765644"/>
    <w:rsid w:val="0076582F"/>
    <w:rsid w:val="00765944"/>
    <w:rsid w:val="00765C59"/>
    <w:rsid w:val="00765F0F"/>
    <w:rsid w:val="0076604D"/>
    <w:rsid w:val="00766935"/>
    <w:rsid w:val="00766D37"/>
    <w:rsid w:val="0076714A"/>
    <w:rsid w:val="0076771C"/>
    <w:rsid w:val="0076773E"/>
    <w:rsid w:val="007679C3"/>
    <w:rsid w:val="00767AC6"/>
    <w:rsid w:val="00767B9E"/>
    <w:rsid w:val="00767BC6"/>
    <w:rsid w:val="00767DA0"/>
    <w:rsid w:val="00767EF8"/>
    <w:rsid w:val="00767FD4"/>
    <w:rsid w:val="0077013B"/>
    <w:rsid w:val="00770146"/>
    <w:rsid w:val="00770550"/>
    <w:rsid w:val="007705CD"/>
    <w:rsid w:val="007706F3"/>
    <w:rsid w:val="007709B0"/>
    <w:rsid w:val="00770AB6"/>
    <w:rsid w:val="00770C68"/>
    <w:rsid w:val="00770DD6"/>
    <w:rsid w:val="00770DD7"/>
    <w:rsid w:val="00770EF3"/>
    <w:rsid w:val="007710B0"/>
    <w:rsid w:val="007711B3"/>
    <w:rsid w:val="007712FD"/>
    <w:rsid w:val="00771524"/>
    <w:rsid w:val="00771775"/>
    <w:rsid w:val="00771CED"/>
    <w:rsid w:val="007720D0"/>
    <w:rsid w:val="007722C6"/>
    <w:rsid w:val="007723F2"/>
    <w:rsid w:val="00772697"/>
    <w:rsid w:val="007729DD"/>
    <w:rsid w:val="007729EA"/>
    <w:rsid w:val="00773270"/>
    <w:rsid w:val="007737B9"/>
    <w:rsid w:val="00773C12"/>
    <w:rsid w:val="00773D10"/>
    <w:rsid w:val="00773D51"/>
    <w:rsid w:val="00774285"/>
    <w:rsid w:val="007742A0"/>
    <w:rsid w:val="0077434F"/>
    <w:rsid w:val="00774561"/>
    <w:rsid w:val="00774660"/>
    <w:rsid w:val="007746D9"/>
    <w:rsid w:val="00774730"/>
    <w:rsid w:val="0077489A"/>
    <w:rsid w:val="00774B45"/>
    <w:rsid w:val="00774B7E"/>
    <w:rsid w:val="00774D5C"/>
    <w:rsid w:val="00774F7C"/>
    <w:rsid w:val="00774FC3"/>
    <w:rsid w:val="0077533A"/>
    <w:rsid w:val="007753BC"/>
    <w:rsid w:val="00775685"/>
    <w:rsid w:val="007756EA"/>
    <w:rsid w:val="00776155"/>
    <w:rsid w:val="00776201"/>
    <w:rsid w:val="007762F3"/>
    <w:rsid w:val="007764F9"/>
    <w:rsid w:val="00776861"/>
    <w:rsid w:val="0077697E"/>
    <w:rsid w:val="00776A4D"/>
    <w:rsid w:val="00776A8E"/>
    <w:rsid w:val="00776D3D"/>
    <w:rsid w:val="00776E3D"/>
    <w:rsid w:val="00776E77"/>
    <w:rsid w:val="00776F72"/>
    <w:rsid w:val="00777013"/>
    <w:rsid w:val="007772C4"/>
    <w:rsid w:val="007773BE"/>
    <w:rsid w:val="0077754A"/>
    <w:rsid w:val="00777628"/>
    <w:rsid w:val="00777631"/>
    <w:rsid w:val="00777AED"/>
    <w:rsid w:val="00777BF6"/>
    <w:rsid w:val="00777FD0"/>
    <w:rsid w:val="007804B1"/>
    <w:rsid w:val="007807AD"/>
    <w:rsid w:val="00780ACB"/>
    <w:rsid w:val="00780E2D"/>
    <w:rsid w:val="00780EB7"/>
    <w:rsid w:val="00780F6F"/>
    <w:rsid w:val="00780FF0"/>
    <w:rsid w:val="00781488"/>
    <w:rsid w:val="0078174C"/>
    <w:rsid w:val="00781AE8"/>
    <w:rsid w:val="00781BB0"/>
    <w:rsid w:val="00781CB1"/>
    <w:rsid w:val="00781DEF"/>
    <w:rsid w:val="0078245D"/>
    <w:rsid w:val="0078273D"/>
    <w:rsid w:val="00782F38"/>
    <w:rsid w:val="007833DD"/>
    <w:rsid w:val="00783474"/>
    <w:rsid w:val="0078353B"/>
    <w:rsid w:val="007835C5"/>
    <w:rsid w:val="007837FC"/>
    <w:rsid w:val="007839C0"/>
    <w:rsid w:val="00783ACE"/>
    <w:rsid w:val="0078405E"/>
    <w:rsid w:val="007842C2"/>
    <w:rsid w:val="00784315"/>
    <w:rsid w:val="007845D9"/>
    <w:rsid w:val="0078474B"/>
    <w:rsid w:val="0078494E"/>
    <w:rsid w:val="0078499D"/>
    <w:rsid w:val="00784A4D"/>
    <w:rsid w:val="00784AD7"/>
    <w:rsid w:val="00784B3C"/>
    <w:rsid w:val="00784BEC"/>
    <w:rsid w:val="00784CCD"/>
    <w:rsid w:val="00784EF3"/>
    <w:rsid w:val="00785137"/>
    <w:rsid w:val="007853F0"/>
    <w:rsid w:val="00785AE0"/>
    <w:rsid w:val="00785CF5"/>
    <w:rsid w:val="00786197"/>
    <w:rsid w:val="007866D6"/>
    <w:rsid w:val="0078690D"/>
    <w:rsid w:val="007869F5"/>
    <w:rsid w:val="00786E67"/>
    <w:rsid w:val="0078724F"/>
    <w:rsid w:val="00787443"/>
    <w:rsid w:val="0078773C"/>
    <w:rsid w:val="00787A48"/>
    <w:rsid w:val="00787AA4"/>
    <w:rsid w:val="00790117"/>
    <w:rsid w:val="007901A3"/>
    <w:rsid w:val="007901B3"/>
    <w:rsid w:val="007903D4"/>
    <w:rsid w:val="0079069E"/>
    <w:rsid w:val="007908CC"/>
    <w:rsid w:val="007908E6"/>
    <w:rsid w:val="00790960"/>
    <w:rsid w:val="007909CA"/>
    <w:rsid w:val="00790C09"/>
    <w:rsid w:val="00790F00"/>
    <w:rsid w:val="00791069"/>
    <w:rsid w:val="0079108C"/>
    <w:rsid w:val="007911D5"/>
    <w:rsid w:val="007914FB"/>
    <w:rsid w:val="007915E8"/>
    <w:rsid w:val="00791834"/>
    <w:rsid w:val="00791892"/>
    <w:rsid w:val="00791B4E"/>
    <w:rsid w:val="00791FAF"/>
    <w:rsid w:val="00791FE4"/>
    <w:rsid w:val="00792554"/>
    <w:rsid w:val="00792863"/>
    <w:rsid w:val="00792962"/>
    <w:rsid w:val="00792A26"/>
    <w:rsid w:val="00793423"/>
    <w:rsid w:val="0079352C"/>
    <w:rsid w:val="00793626"/>
    <w:rsid w:val="007936B7"/>
    <w:rsid w:val="00793C01"/>
    <w:rsid w:val="00793DE2"/>
    <w:rsid w:val="00793E68"/>
    <w:rsid w:val="00794000"/>
    <w:rsid w:val="007940A7"/>
    <w:rsid w:val="007941FA"/>
    <w:rsid w:val="007943D9"/>
    <w:rsid w:val="007947E9"/>
    <w:rsid w:val="00794A0F"/>
    <w:rsid w:val="00794D5F"/>
    <w:rsid w:val="00794DB0"/>
    <w:rsid w:val="007950C8"/>
    <w:rsid w:val="0079558C"/>
    <w:rsid w:val="00795599"/>
    <w:rsid w:val="007955D7"/>
    <w:rsid w:val="0079567A"/>
    <w:rsid w:val="007958E6"/>
    <w:rsid w:val="007958ED"/>
    <w:rsid w:val="00795B5B"/>
    <w:rsid w:val="00795BB7"/>
    <w:rsid w:val="00795D97"/>
    <w:rsid w:val="00796695"/>
    <w:rsid w:val="00796AE1"/>
    <w:rsid w:val="007972C0"/>
    <w:rsid w:val="0079736E"/>
    <w:rsid w:val="00797E78"/>
    <w:rsid w:val="007A02E7"/>
    <w:rsid w:val="007A070D"/>
    <w:rsid w:val="007A07B5"/>
    <w:rsid w:val="007A090C"/>
    <w:rsid w:val="007A0A43"/>
    <w:rsid w:val="007A0BF0"/>
    <w:rsid w:val="007A0CD3"/>
    <w:rsid w:val="007A0DC7"/>
    <w:rsid w:val="007A0E5C"/>
    <w:rsid w:val="007A1347"/>
    <w:rsid w:val="007A14AD"/>
    <w:rsid w:val="007A158B"/>
    <w:rsid w:val="007A1591"/>
    <w:rsid w:val="007A1A69"/>
    <w:rsid w:val="007A1C7D"/>
    <w:rsid w:val="007A1FF1"/>
    <w:rsid w:val="007A220F"/>
    <w:rsid w:val="007A2327"/>
    <w:rsid w:val="007A235A"/>
    <w:rsid w:val="007A2364"/>
    <w:rsid w:val="007A2468"/>
    <w:rsid w:val="007A26F9"/>
    <w:rsid w:val="007A2AF6"/>
    <w:rsid w:val="007A2E01"/>
    <w:rsid w:val="007A33D6"/>
    <w:rsid w:val="007A3471"/>
    <w:rsid w:val="007A387E"/>
    <w:rsid w:val="007A3B21"/>
    <w:rsid w:val="007A411D"/>
    <w:rsid w:val="007A458F"/>
    <w:rsid w:val="007A4756"/>
    <w:rsid w:val="007A48A7"/>
    <w:rsid w:val="007A4ACC"/>
    <w:rsid w:val="007A4B2D"/>
    <w:rsid w:val="007A4BBF"/>
    <w:rsid w:val="007A4F55"/>
    <w:rsid w:val="007A53E9"/>
    <w:rsid w:val="007A566B"/>
    <w:rsid w:val="007A5707"/>
    <w:rsid w:val="007A5857"/>
    <w:rsid w:val="007A5AED"/>
    <w:rsid w:val="007A5B8D"/>
    <w:rsid w:val="007A5BA7"/>
    <w:rsid w:val="007A5F21"/>
    <w:rsid w:val="007A5F9F"/>
    <w:rsid w:val="007A62B9"/>
    <w:rsid w:val="007A65D0"/>
    <w:rsid w:val="007A66DF"/>
    <w:rsid w:val="007A672C"/>
    <w:rsid w:val="007A67D3"/>
    <w:rsid w:val="007A69E2"/>
    <w:rsid w:val="007A6AD0"/>
    <w:rsid w:val="007A6B82"/>
    <w:rsid w:val="007A6CDC"/>
    <w:rsid w:val="007A7162"/>
    <w:rsid w:val="007A7364"/>
    <w:rsid w:val="007A74E9"/>
    <w:rsid w:val="007A752F"/>
    <w:rsid w:val="007A75FD"/>
    <w:rsid w:val="007A7893"/>
    <w:rsid w:val="007A7D71"/>
    <w:rsid w:val="007B0159"/>
    <w:rsid w:val="007B0172"/>
    <w:rsid w:val="007B0654"/>
    <w:rsid w:val="007B0C1A"/>
    <w:rsid w:val="007B0D94"/>
    <w:rsid w:val="007B0EC1"/>
    <w:rsid w:val="007B15BB"/>
    <w:rsid w:val="007B18B0"/>
    <w:rsid w:val="007B1AB3"/>
    <w:rsid w:val="007B1C27"/>
    <w:rsid w:val="007B2020"/>
    <w:rsid w:val="007B20D9"/>
    <w:rsid w:val="007B27D8"/>
    <w:rsid w:val="007B2B45"/>
    <w:rsid w:val="007B2BA9"/>
    <w:rsid w:val="007B3890"/>
    <w:rsid w:val="007B399A"/>
    <w:rsid w:val="007B3A8F"/>
    <w:rsid w:val="007B3C94"/>
    <w:rsid w:val="007B3E48"/>
    <w:rsid w:val="007B3EA5"/>
    <w:rsid w:val="007B3F76"/>
    <w:rsid w:val="007B40A5"/>
    <w:rsid w:val="007B4103"/>
    <w:rsid w:val="007B4355"/>
    <w:rsid w:val="007B488B"/>
    <w:rsid w:val="007B48C0"/>
    <w:rsid w:val="007B498E"/>
    <w:rsid w:val="007B5123"/>
    <w:rsid w:val="007B5254"/>
    <w:rsid w:val="007B56E8"/>
    <w:rsid w:val="007B57CE"/>
    <w:rsid w:val="007B58B4"/>
    <w:rsid w:val="007B5B37"/>
    <w:rsid w:val="007B5D51"/>
    <w:rsid w:val="007B5E9B"/>
    <w:rsid w:val="007B61B8"/>
    <w:rsid w:val="007B61D2"/>
    <w:rsid w:val="007B6238"/>
    <w:rsid w:val="007B63CA"/>
    <w:rsid w:val="007B67A2"/>
    <w:rsid w:val="007B6AC9"/>
    <w:rsid w:val="007B6B5E"/>
    <w:rsid w:val="007B6C6E"/>
    <w:rsid w:val="007B6C9B"/>
    <w:rsid w:val="007B6CE7"/>
    <w:rsid w:val="007B7136"/>
    <w:rsid w:val="007B71F9"/>
    <w:rsid w:val="007B77D7"/>
    <w:rsid w:val="007B7E60"/>
    <w:rsid w:val="007B7F92"/>
    <w:rsid w:val="007B7FD8"/>
    <w:rsid w:val="007C0025"/>
    <w:rsid w:val="007C021F"/>
    <w:rsid w:val="007C0353"/>
    <w:rsid w:val="007C0525"/>
    <w:rsid w:val="007C05C3"/>
    <w:rsid w:val="007C089F"/>
    <w:rsid w:val="007C08CA"/>
    <w:rsid w:val="007C09D1"/>
    <w:rsid w:val="007C0D45"/>
    <w:rsid w:val="007C102A"/>
    <w:rsid w:val="007C10D6"/>
    <w:rsid w:val="007C152D"/>
    <w:rsid w:val="007C1564"/>
    <w:rsid w:val="007C16B1"/>
    <w:rsid w:val="007C1943"/>
    <w:rsid w:val="007C1D61"/>
    <w:rsid w:val="007C1ED7"/>
    <w:rsid w:val="007C1F20"/>
    <w:rsid w:val="007C2733"/>
    <w:rsid w:val="007C2B0D"/>
    <w:rsid w:val="007C2EA7"/>
    <w:rsid w:val="007C2FA0"/>
    <w:rsid w:val="007C34BA"/>
    <w:rsid w:val="007C3519"/>
    <w:rsid w:val="007C3528"/>
    <w:rsid w:val="007C3620"/>
    <w:rsid w:val="007C3C4B"/>
    <w:rsid w:val="007C3D06"/>
    <w:rsid w:val="007C3D1A"/>
    <w:rsid w:val="007C4079"/>
    <w:rsid w:val="007C438F"/>
    <w:rsid w:val="007C4544"/>
    <w:rsid w:val="007C4545"/>
    <w:rsid w:val="007C4626"/>
    <w:rsid w:val="007C4955"/>
    <w:rsid w:val="007C4A0C"/>
    <w:rsid w:val="007C4A42"/>
    <w:rsid w:val="007C4B35"/>
    <w:rsid w:val="007C4D4C"/>
    <w:rsid w:val="007C4DEF"/>
    <w:rsid w:val="007C4E0B"/>
    <w:rsid w:val="007C512E"/>
    <w:rsid w:val="007C5395"/>
    <w:rsid w:val="007C5484"/>
    <w:rsid w:val="007C5597"/>
    <w:rsid w:val="007C5668"/>
    <w:rsid w:val="007C5A1A"/>
    <w:rsid w:val="007C5B46"/>
    <w:rsid w:val="007C5B5B"/>
    <w:rsid w:val="007C5CA4"/>
    <w:rsid w:val="007C5E20"/>
    <w:rsid w:val="007C5EBA"/>
    <w:rsid w:val="007C6434"/>
    <w:rsid w:val="007C671A"/>
    <w:rsid w:val="007C69A4"/>
    <w:rsid w:val="007C6BA0"/>
    <w:rsid w:val="007C6BDE"/>
    <w:rsid w:val="007C6EF4"/>
    <w:rsid w:val="007C7016"/>
    <w:rsid w:val="007C7021"/>
    <w:rsid w:val="007C70B4"/>
    <w:rsid w:val="007C797C"/>
    <w:rsid w:val="007C798B"/>
    <w:rsid w:val="007C7B77"/>
    <w:rsid w:val="007C7E4C"/>
    <w:rsid w:val="007D042B"/>
    <w:rsid w:val="007D08E4"/>
    <w:rsid w:val="007D0AC8"/>
    <w:rsid w:val="007D0C5F"/>
    <w:rsid w:val="007D102C"/>
    <w:rsid w:val="007D12AB"/>
    <w:rsid w:val="007D1366"/>
    <w:rsid w:val="007D14D5"/>
    <w:rsid w:val="007D1B77"/>
    <w:rsid w:val="007D1BB6"/>
    <w:rsid w:val="007D1EAA"/>
    <w:rsid w:val="007D1F02"/>
    <w:rsid w:val="007D2170"/>
    <w:rsid w:val="007D220C"/>
    <w:rsid w:val="007D2216"/>
    <w:rsid w:val="007D23C6"/>
    <w:rsid w:val="007D245D"/>
    <w:rsid w:val="007D27DD"/>
    <w:rsid w:val="007D30AB"/>
    <w:rsid w:val="007D331B"/>
    <w:rsid w:val="007D344E"/>
    <w:rsid w:val="007D34DA"/>
    <w:rsid w:val="007D3555"/>
    <w:rsid w:val="007D3623"/>
    <w:rsid w:val="007D37E3"/>
    <w:rsid w:val="007D37FD"/>
    <w:rsid w:val="007D3911"/>
    <w:rsid w:val="007D3BC7"/>
    <w:rsid w:val="007D412D"/>
    <w:rsid w:val="007D43A2"/>
    <w:rsid w:val="007D44C1"/>
    <w:rsid w:val="007D476C"/>
    <w:rsid w:val="007D47CE"/>
    <w:rsid w:val="007D4930"/>
    <w:rsid w:val="007D5134"/>
    <w:rsid w:val="007D5262"/>
    <w:rsid w:val="007D5332"/>
    <w:rsid w:val="007D5447"/>
    <w:rsid w:val="007D5613"/>
    <w:rsid w:val="007D59C7"/>
    <w:rsid w:val="007D5BCB"/>
    <w:rsid w:val="007D6050"/>
    <w:rsid w:val="007D60AF"/>
    <w:rsid w:val="007D6103"/>
    <w:rsid w:val="007D63CD"/>
    <w:rsid w:val="007D64DD"/>
    <w:rsid w:val="007D6574"/>
    <w:rsid w:val="007D679C"/>
    <w:rsid w:val="007D6902"/>
    <w:rsid w:val="007D6C56"/>
    <w:rsid w:val="007D6D99"/>
    <w:rsid w:val="007D6E69"/>
    <w:rsid w:val="007D6F6D"/>
    <w:rsid w:val="007D73D2"/>
    <w:rsid w:val="007D7856"/>
    <w:rsid w:val="007D7B67"/>
    <w:rsid w:val="007E0042"/>
    <w:rsid w:val="007E0425"/>
    <w:rsid w:val="007E042D"/>
    <w:rsid w:val="007E0590"/>
    <w:rsid w:val="007E0D82"/>
    <w:rsid w:val="007E105F"/>
    <w:rsid w:val="007E1249"/>
    <w:rsid w:val="007E1292"/>
    <w:rsid w:val="007E162F"/>
    <w:rsid w:val="007E167D"/>
    <w:rsid w:val="007E16B2"/>
    <w:rsid w:val="007E1C54"/>
    <w:rsid w:val="007E25B3"/>
    <w:rsid w:val="007E2840"/>
    <w:rsid w:val="007E2999"/>
    <w:rsid w:val="007E2AE0"/>
    <w:rsid w:val="007E2B21"/>
    <w:rsid w:val="007E2F0E"/>
    <w:rsid w:val="007E331B"/>
    <w:rsid w:val="007E3524"/>
    <w:rsid w:val="007E36DB"/>
    <w:rsid w:val="007E3717"/>
    <w:rsid w:val="007E3BA8"/>
    <w:rsid w:val="007E3FAF"/>
    <w:rsid w:val="007E4611"/>
    <w:rsid w:val="007E46A7"/>
    <w:rsid w:val="007E4F31"/>
    <w:rsid w:val="007E4FBF"/>
    <w:rsid w:val="007E4FD6"/>
    <w:rsid w:val="007E5131"/>
    <w:rsid w:val="007E51A1"/>
    <w:rsid w:val="007E5746"/>
    <w:rsid w:val="007E57FD"/>
    <w:rsid w:val="007E59BF"/>
    <w:rsid w:val="007E5CA0"/>
    <w:rsid w:val="007E5D27"/>
    <w:rsid w:val="007E5D6B"/>
    <w:rsid w:val="007E5E9C"/>
    <w:rsid w:val="007E614C"/>
    <w:rsid w:val="007E61FC"/>
    <w:rsid w:val="007E62BB"/>
    <w:rsid w:val="007E68DA"/>
    <w:rsid w:val="007E6A5F"/>
    <w:rsid w:val="007E6CB3"/>
    <w:rsid w:val="007E6D43"/>
    <w:rsid w:val="007E713E"/>
    <w:rsid w:val="007E7926"/>
    <w:rsid w:val="007E7B53"/>
    <w:rsid w:val="007E7CC0"/>
    <w:rsid w:val="007E7E8E"/>
    <w:rsid w:val="007E7EEC"/>
    <w:rsid w:val="007E7FF8"/>
    <w:rsid w:val="007F02A1"/>
    <w:rsid w:val="007F07F3"/>
    <w:rsid w:val="007F0BFA"/>
    <w:rsid w:val="007F15F9"/>
    <w:rsid w:val="007F167C"/>
    <w:rsid w:val="007F189A"/>
    <w:rsid w:val="007F2188"/>
    <w:rsid w:val="007F2A8E"/>
    <w:rsid w:val="007F2CBE"/>
    <w:rsid w:val="007F2D42"/>
    <w:rsid w:val="007F323D"/>
    <w:rsid w:val="007F3736"/>
    <w:rsid w:val="007F3BEC"/>
    <w:rsid w:val="007F418B"/>
    <w:rsid w:val="007F41AE"/>
    <w:rsid w:val="007F41F6"/>
    <w:rsid w:val="007F4262"/>
    <w:rsid w:val="007F441E"/>
    <w:rsid w:val="007F4493"/>
    <w:rsid w:val="007F45CC"/>
    <w:rsid w:val="007F479B"/>
    <w:rsid w:val="007F491D"/>
    <w:rsid w:val="007F498B"/>
    <w:rsid w:val="007F4B38"/>
    <w:rsid w:val="007F4CC6"/>
    <w:rsid w:val="007F501E"/>
    <w:rsid w:val="007F5221"/>
    <w:rsid w:val="007F531A"/>
    <w:rsid w:val="007F5B49"/>
    <w:rsid w:val="007F5BDA"/>
    <w:rsid w:val="007F5C1A"/>
    <w:rsid w:val="007F6377"/>
    <w:rsid w:val="007F63B8"/>
    <w:rsid w:val="007F68FB"/>
    <w:rsid w:val="007F6992"/>
    <w:rsid w:val="007F69C5"/>
    <w:rsid w:val="007F6B3D"/>
    <w:rsid w:val="007F6B79"/>
    <w:rsid w:val="007F6D25"/>
    <w:rsid w:val="007F706F"/>
    <w:rsid w:val="007F70A4"/>
    <w:rsid w:val="007F70E4"/>
    <w:rsid w:val="007F7543"/>
    <w:rsid w:val="007F762E"/>
    <w:rsid w:val="007F7726"/>
    <w:rsid w:val="007F7732"/>
    <w:rsid w:val="007F7B12"/>
    <w:rsid w:val="007F7BC9"/>
    <w:rsid w:val="007F7D57"/>
    <w:rsid w:val="007F7ED5"/>
    <w:rsid w:val="007F7ED7"/>
    <w:rsid w:val="00800549"/>
    <w:rsid w:val="008008C9"/>
    <w:rsid w:val="00801101"/>
    <w:rsid w:val="008011E7"/>
    <w:rsid w:val="00801C63"/>
    <w:rsid w:val="00801E21"/>
    <w:rsid w:val="00802088"/>
    <w:rsid w:val="00802158"/>
    <w:rsid w:val="0080241D"/>
    <w:rsid w:val="00802473"/>
    <w:rsid w:val="00802784"/>
    <w:rsid w:val="008029FE"/>
    <w:rsid w:val="00802C54"/>
    <w:rsid w:val="00802EF1"/>
    <w:rsid w:val="0080321B"/>
    <w:rsid w:val="008032FB"/>
    <w:rsid w:val="008033E1"/>
    <w:rsid w:val="00803429"/>
    <w:rsid w:val="00803457"/>
    <w:rsid w:val="00803BDA"/>
    <w:rsid w:val="00803C51"/>
    <w:rsid w:val="00803DD7"/>
    <w:rsid w:val="00803DEB"/>
    <w:rsid w:val="00803E89"/>
    <w:rsid w:val="008043EA"/>
    <w:rsid w:val="00804810"/>
    <w:rsid w:val="008048C4"/>
    <w:rsid w:val="00805035"/>
    <w:rsid w:val="008050AE"/>
    <w:rsid w:val="008050C6"/>
    <w:rsid w:val="008055A8"/>
    <w:rsid w:val="00806117"/>
    <w:rsid w:val="008061D0"/>
    <w:rsid w:val="00806279"/>
    <w:rsid w:val="00806575"/>
    <w:rsid w:val="00806812"/>
    <w:rsid w:val="008069A0"/>
    <w:rsid w:val="00807096"/>
    <w:rsid w:val="0080729C"/>
    <w:rsid w:val="0080731F"/>
    <w:rsid w:val="008078BE"/>
    <w:rsid w:val="008078D7"/>
    <w:rsid w:val="00807CBC"/>
    <w:rsid w:val="00807EFD"/>
    <w:rsid w:val="00810012"/>
    <w:rsid w:val="0081002D"/>
    <w:rsid w:val="008100FD"/>
    <w:rsid w:val="00810388"/>
    <w:rsid w:val="008103F7"/>
    <w:rsid w:val="008109AA"/>
    <w:rsid w:val="0081131C"/>
    <w:rsid w:val="008115C5"/>
    <w:rsid w:val="00811892"/>
    <w:rsid w:val="00811AE1"/>
    <w:rsid w:val="00811D32"/>
    <w:rsid w:val="008120F5"/>
    <w:rsid w:val="00812D5C"/>
    <w:rsid w:val="00813251"/>
    <w:rsid w:val="008132CC"/>
    <w:rsid w:val="008136A4"/>
    <w:rsid w:val="00813730"/>
    <w:rsid w:val="008138A7"/>
    <w:rsid w:val="00813FE6"/>
    <w:rsid w:val="008140C9"/>
    <w:rsid w:val="0081420A"/>
    <w:rsid w:val="00814385"/>
    <w:rsid w:val="0081438B"/>
    <w:rsid w:val="00814719"/>
    <w:rsid w:val="00814763"/>
    <w:rsid w:val="008148B7"/>
    <w:rsid w:val="008149AE"/>
    <w:rsid w:val="00814EB8"/>
    <w:rsid w:val="00814F24"/>
    <w:rsid w:val="00814FF4"/>
    <w:rsid w:val="00815B19"/>
    <w:rsid w:val="00815BA1"/>
    <w:rsid w:val="00815E9C"/>
    <w:rsid w:val="00816198"/>
    <w:rsid w:val="00816332"/>
    <w:rsid w:val="0081634D"/>
    <w:rsid w:val="00816653"/>
    <w:rsid w:val="00816D0A"/>
    <w:rsid w:val="00816D0E"/>
    <w:rsid w:val="00816EC1"/>
    <w:rsid w:val="00817150"/>
    <w:rsid w:val="008171AF"/>
    <w:rsid w:val="00817380"/>
    <w:rsid w:val="00817663"/>
    <w:rsid w:val="00817BA9"/>
    <w:rsid w:val="00817EA1"/>
    <w:rsid w:val="00817F4F"/>
    <w:rsid w:val="00820005"/>
    <w:rsid w:val="008201C2"/>
    <w:rsid w:val="0082036D"/>
    <w:rsid w:val="008204A8"/>
    <w:rsid w:val="00820655"/>
    <w:rsid w:val="00820BF9"/>
    <w:rsid w:val="00820E5C"/>
    <w:rsid w:val="00820ED2"/>
    <w:rsid w:val="00821310"/>
    <w:rsid w:val="0082132A"/>
    <w:rsid w:val="008213ED"/>
    <w:rsid w:val="00821612"/>
    <w:rsid w:val="00821853"/>
    <w:rsid w:val="0082193E"/>
    <w:rsid w:val="008219A0"/>
    <w:rsid w:val="00821BBF"/>
    <w:rsid w:val="008221ED"/>
    <w:rsid w:val="00822314"/>
    <w:rsid w:val="008226A5"/>
    <w:rsid w:val="00822773"/>
    <w:rsid w:val="00822914"/>
    <w:rsid w:val="00822AA0"/>
    <w:rsid w:val="00822B4C"/>
    <w:rsid w:val="00822B51"/>
    <w:rsid w:val="00822F72"/>
    <w:rsid w:val="00822FD4"/>
    <w:rsid w:val="00822FEC"/>
    <w:rsid w:val="0082338F"/>
    <w:rsid w:val="00823423"/>
    <w:rsid w:val="00823576"/>
    <w:rsid w:val="0082363F"/>
    <w:rsid w:val="00823755"/>
    <w:rsid w:val="00823824"/>
    <w:rsid w:val="00823874"/>
    <w:rsid w:val="00823A2E"/>
    <w:rsid w:val="00823B71"/>
    <w:rsid w:val="00823C0B"/>
    <w:rsid w:val="00823EAD"/>
    <w:rsid w:val="00824027"/>
    <w:rsid w:val="008240C3"/>
    <w:rsid w:val="008241E4"/>
    <w:rsid w:val="00824246"/>
    <w:rsid w:val="00824531"/>
    <w:rsid w:val="008247B3"/>
    <w:rsid w:val="008247FB"/>
    <w:rsid w:val="00824B3B"/>
    <w:rsid w:val="00824CE0"/>
    <w:rsid w:val="00824E3D"/>
    <w:rsid w:val="00824EAC"/>
    <w:rsid w:val="00825212"/>
    <w:rsid w:val="0082547C"/>
    <w:rsid w:val="00825613"/>
    <w:rsid w:val="00825AC9"/>
    <w:rsid w:val="0082615C"/>
    <w:rsid w:val="00826240"/>
    <w:rsid w:val="00826287"/>
    <w:rsid w:val="00826568"/>
    <w:rsid w:val="008266C1"/>
    <w:rsid w:val="008268A3"/>
    <w:rsid w:val="00826903"/>
    <w:rsid w:val="008269FF"/>
    <w:rsid w:val="00826D88"/>
    <w:rsid w:val="00826F3B"/>
    <w:rsid w:val="008270B0"/>
    <w:rsid w:val="00827213"/>
    <w:rsid w:val="00827339"/>
    <w:rsid w:val="00827382"/>
    <w:rsid w:val="00827727"/>
    <w:rsid w:val="008278AA"/>
    <w:rsid w:val="00827C47"/>
    <w:rsid w:val="00827D10"/>
    <w:rsid w:val="00827FF9"/>
    <w:rsid w:val="0083001D"/>
    <w:rsid w:val="0083027C"/>
    <w:rsid w:val="00830854"/>
    <w:rsid w:val="00831326"/>
    <w:rsid w:val="008317B1"/>
    <w:rsid w:val="00831955"/>
    <w:rsid w:val="00831D4D"/>
    <w:rsid w:val="00831E28"/>
    <w:rsid w:val="00832271"/>
    <w:rsid w:val="0083279A"/>
    <w:rsid w:val="00832D66"/>
    <w:rsid w:val="00832E6B"/>
    <w:rsid w:val="0083300A"/>
    <w:rsid w:val="0083312D"/>
    <w:rsid w:val="00833203"/>
    <w:rsid w:val="0083337B"/>
    <w:rsid w:val="008333AF"/>
    <w:rsid w:val="00833656"/>
    <w:rsid w:val="008336B9"/>
    <w:rsid w:val="008337EF"/>
    <w:rsid w:val="008338C4"/>
    <w:rsid w:val="0083392D"/>
    <w:rsid w:val="008339AA"/>
    <w:rsid w:val="00833ED6"/>
    <w:rsid w:val="008340C0"/>
    <w:rsid w:val="0083417E"/>
    <w:rsid w:val="008342D5"/>
    <w:rsid w:val="0083446C"/>
    <w:rsid w:val="00834488"/>
    <w:rsid w:val="008344DF"/>
    <w:rsid w:val="00834906"/>
    <w:rsid w:val="00834C94"/>
    <w:rsid w:val="00834EAD"/>
    <w:rsid w:val="00835021"/>
    <w:rsid w:val="00835163"/>
    <w:rsid w:val="00835A47"/>
    <w:rsid w:val="00835B29"/>
    <w:rsid w:val="00836031"/>
    <w:rsid w:val="00836263"/>
    <w:rsid w:val="00836319"/>
    <w:rsid w:val="00836583"/>
    <w:rsid w:val="00836627"/>
    <w:rsid w:val="00836647"/>
    <w:rsid w:val="00836680"/>
    <w:rsid w:val="00836739"/>
    <w:rsid w:val="0083697D"/>
    <w:rsid w:val="00836A82"/>
    <w:rsid w:val="00837101"/>
    <w:rsid w:val="008375F2"/>
    <w:rsid w:val="00837A1A"/>
    <w:rsid w:val="008401C0"/>
    <w:rsid w:val="0084062A"/>
    <w:rsid w:val="00840664"/>
    <w:rsid w:val="0084073C"/>
    <w:rsid w:val="00840A00"/>
    <w:rsid w:val="00840ED9"/>
    <w:rsid w:val="00840FB9"/>
    <w:rsid w:val="0084107F"/>
    <w:rsid w:val="0084110F"/>
    <w:rsid w:val="008411D3"/>
    <w:rsid w:val="008412A0"/>
    <w:rsid w:val="0084193D"/>
    <w:rsid w:val="00841BEC"/>
    <w:rsid w:val="00841E54"/>
    <w:rsid w:val="00841F6C"/>
    <w:rsid w:val="008420C5"/>
    <w:rsid w:val="008420E4"/>
    <w:rsid w:val="00842196"/>
    <w:rsid w:val="00842655"/>
    <w:rsid w:val="008427BD"/>
    <w:rsid w:val="008428FD"/>
    <w:rsid w:val="00842A60"/>
    <w:rsid w:val="00842F70"/>
    <w:rsid w:val="00842FDF"/>
    <w:rsid w:val="008431C0"/>
    <w:rsid w:val="00843201"/>
    <w:rsid w:val="00843881"/>
    <w:rsid w:val="00843C2F"/>
    <w:rsid w:val="008441E6"/>
    <w:rsid w:val="0084441E"/>
    <w:rsid w:val="00844C37"/>
    <w:rsid w:val="00844D6B"/>
    <w:rsid w:val="008457E8"/>
    <w:rsid w:val="008459C0"/>
    <w:rsid w:val="00845ADB"/>
    <w:rsid w:val="00845B8E"/>
    <w:rsid w:val="0084607A"/>
    <w:rsid w:val="0084636F"/>
    <w:rsid w:val="0084674B"/>
    <w:rsid w:val="00846CD2"/>
    <w:rsid w:val="008470B1"/>
    <w:rsid w:val="008476DB"/>
    <w:rsid w:val="00847B50"/>
    <w:rsid w:val="00847BD2"/>
    <w:rsid w:val="00847EFA"/>
    <w:rsid w:val="00850174"/>
    <w:rsid w:val="008501ED"/>
    <w:rsid w:val="00850C89"/>
    <w:rsid w:val="0085154B"/>
    <w:rsid w:val="0085190B"/>
    <w:rsid w:val="008520EA"/>
    <w:rsid w:val="00852247"/>
    <w:rsid w:val="00852318"/>
    <w:rsid w:val="00852494"/>
    <w:rsid w:val="008524E2"/>
    <w:rsid w:val="00852958"/>
    <w:rsid w:val="0085295D"/>
    <w:rsid w:val="00852970"/>
    <w:rsid w:val="008530DE"/>
    <w:rsid w:val="008531A5"/>
    <w:rsid w:val="00853616"/>
    <w:rsid w:val="0085380E"/>
    <w:rsid w:val="00853C14"/>
    <w:rsid w:val="0085458C"/>
    <w:rsid w:val="00854806"/>
    <w:rsid w:val="00854942"/>
    <w:rsid w:val="008550BE"/>
    <w:rsid w:val="0085516C"/>
    <w:rsid w:val="008554DC"/>
    <w:rsid w:val="00855B8C"/>
    <w:rsid w:val="00855CAD"/>
    <w:rsid w:val="00855CDE"/>
    <w:rsid w:val="00855F87"/>
    <w:rsid w:val="00856034"/>
    <w:rsid w:val="00856189"/>
    <w:rsid w:val="008561F5"/>
    <w:rsid w:val="008562A8"/>
    <w:rsid w:val="008562E6"/>
    <w:rsid w:val="0085654C"/>
    <w:rsid w:val="008566EE"/>
    <w:rsid w:val="00856858"/>
    <w:rsid w:val="008571A9"/>
    <w:rsid w:val="0085768F"/>
    <w:rsid w:val="0085773A"/>
    <w:rsid w:val="0085776B"/>
    <w:rsid w:val="00857859"/>
    <w:rsid w:val="0085788A"/>
    <w:rsid w:val="00860394"/>
    <w:rsid w:val="0086042F"/>
    <w:rsid w:val="00860497"/>
    <w:rsid w:val="00860529"/>
    <w:rsid w:val="00860928"/>
    <w:rsid w:val="00860B4E"/>
    <w:rsid w:val="00860C80"/>
    <w:rsid w:val="00860E1D"/>
    <w:rsid w:val="00860F12"/>
    <w:rsid w:val="00860FA7"/>
    <w:rsid w:val="00861024"/>
    <w:rsid w:val="00861201"/>
    <w:rsid w:val="008613B9"/>
    <w:rsid w:val="0086157C"/>
    <w:rsid w:val="0086165D"/>
    <w:rsid w:val="008617E1"/>
    <w:rsid w:val="00861823"/>
    <w:rsid w:val="00861B13"/>
    <w:rsid w:val="00861B2D"/>
    <w:rsid w:val="00861BFB"/>
    <w:rsid w:val="00861D7D"/>
    <w:rsid w:val="00861E3E"/>
    <w:rsid w:val="00861F88"/>
    <w:rsid w:val="008627F7"/>
    <w:rsid w:val="0086292A"/>
    <w:rsid w:val="00862A55"/>
    <w:rsid w:val="00862AF5"/>
    <w:rsid w:val="00862B25"/>
    <w:rsid w:val="008632E9"/>
    <w:rsid w:val="00863357"/>
    <w:rsid w:val="008633B6"/>
    <w:rsid w:val="008636A7"/>
    <w:rsid w:val="008639D3"/>
    <w:rsid w:val="00863E54"/>
    <w:rsid w:val="00863F19"/>
    <w:rsid w:val="0086409C"/>
    <w:rsid w:val="00864329"/>
    <w:rsid w:val="008643B2"/>
    <w:rsid w:val="008645BC"/>
    <w:rsid w:val="008646DC"/>
    <w:rsid w:val="008647D8"/>
    <w:rsid w:val="00864FAD"/>
    <w:rsid w:val="00865082"/>
    <w:rsid w:val="008653EE"/>
    <w:rsid w:val="00865864"/>
    <w:rsid w:val="00865959"/>
    <w:rsid w:val="008659EE"/>
    <w:rsid w:val="008659F3"/>
    <w:rsid w:val="00865A11"/>
    <w:rsid w:val="00865A72"/>
    <w:rsid w:val="00865A75"/>
    <w:rsid w:val="00865C78"/>
    <w:rsid w:val="00865DE5"/>
    <w:rsid w:val="00865F58"/>
    <w:rsid w:val="00865F6E"/>
    <w:rsid w:val="00866935"/>
    <w:rsid w:val="008669E4"/>
    <w:rsid w:val="00866B24"/>
    <w:rsid w:val="00866BD0"/>
    <w:rsid w:val="00866C6A"/>
    <w:rsid w:val="00866D67"/>
    <w:rsid w:val="00866ED1"/>
    <w:rsid w:val="00866F69"/>
    <w:rsid w:val="00866F88"/>
    <w:rsid w:val="0086757E"/>
    <w:rsid w:val="008677D4"/>
    <w:rsid w:val="008679DF"/>
    <w:rsid w:val="00867A02"/>
    <w:rsid w:val="00867C80"/>
    <w:rsid w:val="0087033C"/>
    <w:rsid w:val="008704E6"/>
    <w:rsid w:val="00870768"/>
    <w:rsid w:val="00870AAF"/>
    <w:rsid w:val="00870B43"/>
    <w:rsid w:val="00870C4C"/>
    <w:rsid w:val="00870E3D"/>
    <w:rsid w:val="008718C6"/>
    <w:rsid w:val="00871B96"/>
    <w:rsid w:val="0087217E"/>
    <w:rsid w:val="0087218A"/>
    <w:rsid w:val="00872414"/>
    <w:rsid w:val="00872829"/>
    <w:rsid w:val="00872BF9"/>
    <w:rsid w:val="00873023"/>
    <w:rsid w:val="00873136"/>
    <w:rsid w:val="008732E0"/>
    <w:rsid w:val="00873384"/>
    <w:rsid w:val="00873394"/>
    <w:rsid w:val="0087349F"/>
    <w:rsid w:val="008734BF"/>
    <w:rsid w:val="008736C6"/>
    <w:rsid w:val="008737D0"/>
    <w:rsid w:val="00873E30"/>
    <w:rsid w:val="0087402C"/>
    <w:rsid w:val="00874282"/>
    <w:rsid w:val="008744B9"/>
    <w:rsid w:val="00874CB0"/>
    <w:rsid w:val="00874DC6"/>
    <w:rsid w:val="00874E15"/>
    <w:rsid w:val="00874FD4"/>
    <w:rsid w:val="00875083"/>
    <w:rsid w:val="00875177"/>
    <w:rsid w:val="0087561B"/>
    <w:rsid w:val="00875997"/>
    <w:rsid w:val="008759DE"/>
    <w:rsid w:val="00875D0A"/>
    <w:rsid w:val="00876287"/>
    <w:rsid w:val="00876299"/>
    <w:rsid w:val="00876574"/>
    <w:rsid w:val="0087670E"/>
    <w:rsid w:val="00876739"/>
    <w:rsid w:val="00876747"/>
    <w:rsid w:val="008771C0"/>
    <w:rsid w:val="00877778"/>
    <w:rsid w:val="00877A68"/>
    <w:rsid w:val="00877AE7"/>
    <w:rsid w:val="00877D21"/>
    <w:rsid w:val="00877D5C"/>
    <w:rsid w:val="00877E7F"/>
    <w:rsid w:val="00877F77"/>
    <w:rsid w:val="008802DD"/>
    <w:rsid w:val="0088032C"/>
    <w:rsid w:val="0088044B"/>
    <w:rsid w:val="008804CA"/>
    <w:rsid w:val="0088099F"/>
    <w:rsid w:val="00880C17"/>
    <w:rsid w:val="00880CF6"/>
    <w:rsid w:val="00880F40"/>
    <w:rsid w:val="008811F9"/>
    <w:rsid w:val="00881D83"/>
    <w:rsid w:val="00881E23"/>
    <w:rsid w:val="00881F5A"/>
    <w:rsid w:val="00881FA5"/>
    <w:rsid w:val="0088221C"/>
    <w:rsid w:val="008825E5"/>
    <w:rsid w:val="008829C9"/>
    <w:rsid w:val="00882B9E"/>
    <w:rsid w:val="00882E3A"/>
    <w:rsid w:val="00882E9A"/>
    <w:rsid w:val="00882F36"/>
    <w:rsid w:val="0088307C"/>
    <w:rsid w:val="008830EC"/>
    <w:rsid w:val="0088321C"/>
    <w:rsid w:val="008832B4"/>
    <w:rsid w:val="008836CD"/>
    <w:rsid w:val="00883F67"/>
    <w:rsid w:val="0088444C"/>
    <w:rsid w:val="0088454B"/>
    <w:rsid w:val="0088492C"/>
    <w:rsid w:val="00884AF3"/>
    <w:rsid w:val="0088524E"/>
    <w:rsid w:val="0088577A"/>
    <w:rsid w:val="00885A50"/>
    <w:rsid w:val="0088689B"/>
    <w:rsid w:val="008869DC"/>
    <w:rsid w:val="00886A93"/>
    <w:rsid w:val="00886ADB"/>
    <w:rsid w:val="00886B9F"/>
    <w:rsid w:val="00886D1F"/>
    <w:rsid w:val="0088741F"/>
    <w:rsid w:val="0088787B"/>
    <w:rsid w:val="00887BB2"/>
    <w:rsid w:val="00887FF7"/>
    <w:rsid w:val="008900B3"/>
    <w:rsid w:val="0089045C"/>
    <w:rsid w:val="008904E5"/>
    <w:rsid w:val="00890915"/>
    <w:rsid w:val="0089094E"/>
    <w:rsid w:val="00890AD0"/>
    <w:rsid w:val="00890EC7"/>
    <w:rsid w:val="008910A6"/>
    <w:rsid w:val="00891175"/>
    <w:rsid w:val="008913D1"/>
    <w:rsid w:val="0089152F"/>
    <w:rsid w:val="00891751"/>
    <w:rsid w:val="0089184C"/>
    <w:rsid w:val="00891D55"/>
    <w:rsid w:val="00891D6A"/>
    <w:rsid w:val="008923EA"/>
    <w:rsid w:val="008923F7"/>
    <w:rsid w:val="00892700"/>
    <w:rsid w:val="00892864"/>
    <w:rsid w:val="00892A48"/>
    <w:rsid w:val="00892E0C"/>
    <w:rsid w:val="00893416"/>
    <w:rsid w:val="0089358D"/>
    <w:rsid w:val="008935AB"/>
    <w:rsid w:val="00893784"/>
    <w:rsid w:val="00893D86"/>
    <w:rsid w:val="008941CC"/>
    <w:rsid w:val="00894533"/>
    <w:rsid w:val="0089453C"/>
    <w:rsid w:val="00894753"/>
    <w:rsid w:val="0089485B"/>
    <w:rsid w:val="00894A60"/>
    <w:rsid w:val="00895105"/>
    <w:rsid w:val="00895197"/>
    <w:rsid w:val="008951C7"/>
    <w:rsid w:val="008951D8"/>
    <w:rsid w:val="00895578"/>
    <w:rsid w:val="0089565E"/>
    <w:rsid w:val="008956A5"/>
    <w:rsid w:val="00895733"/>
    <w:rsid w:val="0089573B"/>
    <w:rsid w:val="00895865"/>
    <w:rsid w:val="0089591E"/>
    <w:rsid w:val="0089595D"/>
    <w:rsid w:val="00895AFC"/>
    <w:rsid w:val="00895CC2"/>
    <w:rsid w:val="00895F3C"/>
    <w:rsid w:val="0089601A"/>
    <w:rsid w:val="008962FB"/>
    <w:rsid w:val="00896956"/>
    <w:rsid w:val="008969D8"/>
    <w:rsid w:val="008969E8"/>
    <w:rsid w:val="00896C4F"/>
    <w:rsid w:val="00896DED"/>
    <w:rsid w:val="0089701C"/>
    <w:rsid w:val="00897020"/>
    <w:rsid w:val="00897039"/>
    <w:rsid w:val="0089760F"/>
    <w:rsid w:val="0089790B"/>
    <w:rsid w:val="00897C7D"/>
    <w:rsid w:val="00897D62"/>
    <w:rsid w:val="00897F3F"/>
    <w:rsid w:val="008A0064"/>
    <w:rsid w:val="008A082C"/>
    <w:rsid w:val="008A0860"/>
    <w:rsid w:val="008A0BF9"/>
    <w:rsid w:val="008A0BFE"/>
    <w:rsid w:val="008A0D48"/>
    <w:rsid w:val="008A0F97"/>
    <w:rsid w:val="008A106B"/>
    <w:rsid w:val="008A1125"/>
    <w:rsid w:val="008A1378"/>
    <w:rsid w:val="008A13D9"/>
    <w:rsid w:val="008A15D8"/>
    <w:rsid w:val="008A170C"/>
    <w:rsid w:val="008A178E"/>
    <w:rsid w:val="008A1958"/>
    <w:rsid w:val="008A242C"/>
    <w:rsid w:val="008A2610"/>
    <w:rsid w:val="008A268E"/>
    <w:rsid w:val="008A27B5"/>
    <w:rsid w:val="008A2CED"/>
    <w:rsid w:val="008A2D5E"/>
    <w:rsid w:val="008A3228"/>
    <w:rsid w:val="008A3503"/>
    <w:rsid w:val="008A3A56"/>
    <w:rsid w:val="008A410B"/>
    <w:rsid w:val="008A4339"/>
    <w:rsid w:val="008A4880"/>
    <w:rsid w:val="008A4E15"/>
    <w:rsid w:val="008A547B"/>
    <w:rsid w:val="008A5772"/>
    <w:rsid w:val="008A57C6"/>
    <w:rsid w:val="008A5EBD"/>
    <w:rsid w:val="008A6174"/>
    <w:rsid w:val="008A638C"/>
    <w:rsid w:val="008A646A"/>
    <w:rsid w:val="008A64D6"/>
    <w:rsid w:val="008A6751"/>
    <w:rsid w:val="008A6B7D"/>
    <w:rsid w:val="008A6E60"/>
    <w:rsid w:val="008A6F54"/>
    <w:rsid w:val="008A70DC"/>
    <w:rsid w:val="008A717E"/>
    <w:rsid w:val="008A73E9"/>
    <w:rsid w:val="008A78B8"/>
    <w:rsid w:val="008A78D8"/>
    <w:rsid w:val="008A792A"/>
    <w:rsid w:val="008A7A64"/>
    <w:rsid w:val="008A7A78"/>
    <w:rsid w:val="008A7E11"/>
    <w:rsid w:val="008A7E2E"/>
    <w:rsid w:val="008B00FB"/>
    <w:rsid w:val="008B0331"/>
    <w:rsid w:val="008B0438"/>
    <w:rsid w:val="008B04CA"/>
    <w:rsid w:val="008B0A9C"/>
    <w:rsid w:val="008B0CD0"/>
    <w:rsid w:val="008B0F78"/>
    <w:rsid w:val="008B1016"/>
    <w:rsid w:val="008B1299"/>
    <w:rsid w:val="008B177D"/>
    <w:rsid w:val="008B1C75"/>
    <w:rsid w:val="008B1EA9"/>
    <w:rsid w:val="008B1F22"/>
    <w:rsid w:val="008B1FEB"/>
    <w:rsid w:val="008B2010"/>
    <w:rsid w:val="008B2151"/>
    <w:rsid w:val="008B216E"/>
    <w:rsid w:val="008B22E3"/>
    <w:rsid w:val="008B23CE"/>
    <w:rsid w:val="008B2460"/>
    <w:rsid w:val="008B25CA"/>
    <w:rsid w:val="008B272B"/>
    <w:rsid w:val="008B27D0"/>
    <w:rsid w:val="008B27E1"/>
    <w:rsid w:val="008B2813"/>
    <w:rsid w:val="008B349A"/>
    <w:rsid w:val="008B38AE"/>
    <w:rsid w:val="008B3A00"/>
    <w:rsid w:val="008B3A2C"/>
    <w:rsid w:val="008B3B06"/>
    <w:rsid w:val="008B3FE0"/>
    <w:rsid w:val="008B4012"/>
    <w:rsid w:val="008B40BB"/>
    <w:rsid w:val="008B41D5"/>
    <w:rsid w:val="008B431B"/>
    <w:rsid w:val="008B4C46"/>
    <w:rsid w:val="008B4C63"/>
    <w:rsid w:val="008B5868"/>
    <w:rsid w:val="008B5941"/>
    <w:rsid w:val="008B5B28"/>
    <w:rsid w:val="008B5EA0"/>
    <w:rsid w:val="008B5F17"/>
    <w:rsid w:val="008B615E"/>
    <w:rsid w:val="008B64CE"/>
    <w:rsid w:val="008B656D"/>
    <w:rsid w:val="008B6AA7"/>
    <w:rsid w:val="008B6C7F"/>
    <w:rsid w:val="008B71DA"/>
    <w:rsid w:val="008B7215"/>
    <w:rsid w:val="008B782E"/>
    <w:rsid w:val="008B7CFD"/>
    <w:rsid w:val="008B7E43"/>
    <w:rsid w:val="008B7EF5"/>
    <w:rsid w:val="008C0401"/>
    <w:rsid w:val="008C042A"/>
    <w:rsid w:val="008C076D"/>
    <w:rsid w:val="008C0B5B"/>
    <w:rsid w:val="008C0D9A"/>
    <w:rsid w:val="008C0E36"/>
    <w:rsid w:val="008C12E3"/>
    <w:rsid w:val="008C14DA"/>
    <w:rsid w:val="008C15D1"/>
    <w:rsid w:val="008C17FA"/>
    <w:rsid w:val="008C1BDF"/>
    <w:rsid w:val="008C1C95"/>
    <w:rsid w:val="008C1F39"/>
    <w:rsid w:val="008C206B"/>
    <w:rsid w:val="008C231F"/>
    <w:rsid w:val="008C28AA"/>
    <w:rsid w:val="008C29FB"/>
    <w:rsid w:val="008C2A9C"/>
    <w:rsid w:val="008C3452"/>
    <w:rsid w:val="008C3939"/>
    <w:rsid w:val="008C4263"/>
    <w:rsid w:val="008C449F"/>
    <w:rsid w:val="008C465E"/>
    <w:rsid w:val="008C4AE1"/>
    <w:rsid w:val="008C4DFF"/>
    <w:rsid w:val="008C4E49"/>
    <w:rsid w:val="008C521F"/>
    <w:rsid w:val="008C597C"/>
    <w:rsid w:val="008C5C82"/>
    <w:rsid w:val="008C5DEE"/>
    <w:rsid w:val="008C6594"/>
    <w:rsid w:val="008C681E"/>
    <w:rsid w:val="008C72FF"/>
    <w:rsid w:val="008C7300"/>
    <w:rsid w:val="008C745C"/>
    <w:rsid w:val="008C75DE"/>
    <w:rsid w:val="008C7640"/>
    <w:rsid w:val="008C768D"/>
    <w:rsid w:val="008C7C9C"/>
    <w:rsid w:val="008C7D18"/>
    <w:rsid w:val="008D0289"/>
    <w:rsid w:val="008D03B8"/>
    <w:rsid w:val="008D11F9"/>
    <w:rsid w:val="008D17EA"/>
    <w:rsid w:val="008D2014"/>
    <w:rsid w:val="008D2B8D"/>
    <w:rsid w:val="008D2CE1"/>
    <w:rsid w:val="008D3076"/>
    <w:rsid w:val="008D314E"/>
    <w:rsid w:val="008D32B3"/>
    <w:rsid w:val="008D3B0E"/>
    <w:rsid w:val="008D3DF6"/>
    <w:rsid w:val="008D3FA5"/>
    <w:rsid w:val="008D435F"/>
    <w:rsid w:val="008D4A71"/>
    <w:rsid w:val="008D4B2A"/>
    <w:rsid w:val="008D4D29"/>
    <w:rsid w:val="008D4D32"/>
    <w:rsid w:val="008D4DD1"/>
    <w:rsid w:val="008D55AE"/>
    <w:rsid w:val="008D5AF3"/>
    <w:rsid w:val="008D5CC3"/>
    <w:rsid w:val="008D5D39"/>
    <w:rsid w:val="008D609D"/>
    <w:rsid w:val="008D6151"/>
    <w:rsid w:val="008D6348"/>
    <w:rsid w:val="008D656C"/>
    <w:rsid w:val="008D6A60"/>
    <w:rsid w:val="008D6B04"/>
    <w:rsid w:val="008D6C56"/>
    <w:rsid w:val="008D6D3E"/>
    <w:rsid w:val="008D6D51"/>
    <w:rsid w:val="008D739B"/>
    <w:rsid w:val="008D7408"/>
    <w:rsid w:val="008D74FD"/>
    <w:rsid w:val="008D7722"/>
    <w:rsid w:val="008D7874"/>
    <w:rsid w:val="008D78C0"/>
    <w:rsid w:val="008D7E1A"/>
    <w:rsid w:val="008E0125"/>
    <w:rsid w:val="008E01D6"/>
    <w:rsid w:val="008E0271"/>
    <w:rsid w:val="008E03AA"/>
    <w:rsid w:val="008E0B86"/>
    <w:rsid w:val="008E0ED9"/>
    <w:rsid w:val="008E0FB4"/>
    <w:rsid w:val="008E1365"/>
    <w:rsid w:val="008E157F"/>
    <w:rsid w:val="008E2923"/>
    <w:rsid w:val="008E2989"/>
    <w:rsid w:val="008E2A2F"/>
    <w:rsid w:val="008E2E09"/>
    <w:rsid w:val="008E2F00"/>
    <w:rsid w:val="008E2F41"/>
    <w:rsid w:val="008E2F95"/>
    <w:rsid w:val="008E2FD1"/>
    <w:rsid w:val="008E3101"/>
    <w:rsid w:val="008E336F"/>
    <w:rsid w:val="008E35B5"/>
    <w:rsid w:val="008E395B"/>
    <w:rsid w:val="008E3A44"/>
    <w:rsid w:val="008E3ADB"/>
    <w:rsid w:val="008E3D06"/>
    <w:rsid w:val="008E403D"/>
    <w:rsid w:val="008E4208"/>
    <w:rsid w:val="008E438A"/>
    <w:rsid w:val="008E4497"/>
    <w:rsid w:val="008E44B9"/>
    <w:rsid w:val="008E4809"/>
    <w:rsid w:val="008E4825"/>
    <w:rsid w:val="008E4963"/>
    <w:rsid w:val="008E4C2F"/>
    <w:rsid w:val="008E4F24"/>
    <w:rsid w:val="008E4FBA"/>
    <w:rsid w:val="008E53E5"/>
    <w:rsid w:val="008E562C"/>
    <w:rsid w:val="008E5779"/>
    <w:rsid w:val="008E5954"/>
    <w:rsid w:val="008E6753"/>
    <w:rsid w:val="008E68E8"/>
    <w:rsid w:val="008E6B82"/>
    <w:rsid w:val="008E6CE5"/>
    <w:rsid w:val="008E71A5"/>
    <w:rsid w:val="008E75BA"/>
    <w:rsid w:val="008E7689"/>
    <w:rsid w:val="008E78F3"/>
    <w:rsid w:val="008E7939"/>
    <w:rsid w:val="008E7A25"/>
    <w:rsid w:val="008E7EC9"/>
    <w:rsid w:val="008E7FB9"/>
    <w:rsid w:val="008F0325"/>
    <w:rsid w:val="008F038F"/>
    <w:rsid w:val="008F0398"/>
    <w:rsid w:val="008F03D8"/>
    <w:rsid w:val="008F05DB"/>
    <w:rsid w:val="008F08F5"/>
    <w:rsid w:val="008F0C18"/>
    <w:rsid w:val="008F0EC0"/>
    <w:rsid w:val="008F0FEC"/>
    <w:rsid w:val="008F116B"/>
    <w:rsid w:val="008F1175"/>
    <w:rsid w:val="008F14DD"/>
    <w:rsid w:val="008F15E6"/>
    <w:rsid w:val="008F1A32"/>
    <w:rsid w:val="008F1B30"/>
    <w:rsid w:val="008F1C86"/>
    <w:rsid w:val="008F1CA0"/>
    <w:rsid w:val="008F1E51"/>
    <w:rsid w:val="008F20B4"/>
    <w:rsid w:val="008F25FE"/>
    <w:rsid w:val="008F281D"/>
    <w:rsid w:val="008F28BE"/>
    <w:rsid w:val="008F2940"/>
    <w:rsid w:val="008F2B15"/>
    <w:rsid w:val="008F2BF0"/>
    <w:rsid w:val="008F2CE8"/>
    <w:rsid w:val="008F315C"/>
    <w:rsid w:val="008F34A5"/>
    <w:rsid w:val="008F35E0"/>
    <w:rsid w:val="008F3DDE"/>
    <w:rsid w:val="008F46ED"/>
    <w:rsid w:val="008F472A"/>
    <w:rsid w:val="008F4793"/>
    <w:rsid w:val="008F47E9"/>
    <w:rsid w:val="008F486E"/>
    <w:rsid w:val="008F4E12"/>
    <w:rsid w:val="008F4E56"/>
    <w:rsid w:val="008F4F5E"/>
    <w:rsid w:val="008F4F64"/>
    <w:rsid w:val="008F4F96"/>
    <w:rsid w:val="008F500D"/>
    <w:rsid w:val="008F5053"/>
    <w:rsid w:val="008F5705"/>
    <w:rsid w:val="008F590B"/>
    <w:rsid w:val="008F5926"/>
    <w:rsid w:val="008F5A49"/>
    <w:rsid w:val="008F5C3B"/>
    <w:rsid w:val="008F5F99"/>
    <w:rsid w:val="008F6042"/>
    <w:rsid w:val="008F6551"/>
    <w:rsid w:val="008F6826"/>
    <w:rsid w:val="008F69FD"/>
    <w:rsid w:val="008F6A10"/>
    <w:rsid w:val="008F6AF7"/>
    <w:rsid w:val="008F6C3A"/>
    <w:rsid w:val="008F6E18"/>
    <w:rsid w:val="008F6FF8"/>
    <w:rsid w:val="008F742F"/>
    <w:rsid w:val="008F74D5"/>
    <w:rsid w:val="008F76D8"/>
    <w:rsid w:val="008F7739"/>
    <w:rsid w:val="008F781D"/>
    <w:rsid w:val="008F7B32"/>
    <w:rsid w:val="008F7F99"/>
    <w:rsid w:val="009003AD"/>
    <w:rsid w:val="009003C4"/>
    <w:rsid w:val="009003FC"/>
    <w:rsid w:val="0090085B"/>
    <w:rsid w:val="0090099A"/>
    <w:rsid w:val="00900A41"/>
    <w:rsid w:val="00900AC9"/>
    <w:rsid w:val="00900D66"/>
    <w:rsid w:val="00900DE6"/>
    <w:rsid w:val="009010D2"/>
    <w:rsid w:val="0090141C"/>
    <w:rsid w:val="0090146B"/>
    <w:rsid w:val="00901576"/>
    <w:rsid w:val="0090173B"/>
    <w:rsid w:val="00901781"/>
    <w:rsid w:val="0090184B"/>
    <w:rsid w:val="00901A32"/>
    <w:rsid w:val="00901EE9"/>
    <w:rsid w:val="00902010"/>
    <w:rsid w:val="009020E2"/>
    <w:rsid w:val="009020EC"/>
    <w:rsid w:val="00902441"/>
    <w:rsid w:val="009026A9"/>
    <w:rsid w:val="0090273B"/>
    <w:rsid w:val="00902E7B"/>
    <w:rsid w:val="009034A7"/>
    <w:rsid w:val="00903750"/>
    <w:rsid w:val="00903BA7"/>
    <w:rsid w:val="00903D14"/>
    <w:rsid w:val="00903D6A"/>
    <w:rsid w:val="00903DCE"/>
    <w:rsid w:val="00903DD8"/>
    <w:rsid w:val="00903E6F"/>
    <w:rsid w:val="00904035"/>
    <w:rsid w:val="00904289"/>
    <w:rsid w:val="009043D9"/>
    <w:rsid w:val="009046DA"/>
    <w:rsid w:val="00904929"/>
    <w:rsid w:val="009049CD"/>
    <w:rsid w:val="00904B09"/>
    <w:rsid w:val="00904F31"/>
    <w:rsid w:val="009056B2"/>
    <w:rsid w:val="00905858"/>
    <w:rsid w:val="0090593F"/>
    <w:rsid w:val="009059A6"/>
    <w:rsid w:val="00905A34"/>
    <w:rsid w:val="00905CF2"/>
    <w:rsid w:val="00905DA7"/>
    <w:rsid w:val="00905E8D"/>
    <w:rsid w:val="00905F88"/>
    <w:rsid w:val="00906099"/>
    <w:rsid w:val="00906364"/>
    <w:rsid w:val="0090645B"/>
    <w:rsid w:val="00906B97"/>
    <w:rsid w:val="00906DE1"/>
    <w:rsid w:val="00906F12"/>
    <w:rsid w:val="009072DF"/>
    <w:rsid w:val="009079D0"/>
    <w:rsid w:val="00907AD0"/>
    <w:rsid w:val="00907C26"/>
    <w:rsid w:val="00907DCE"/>
    <w:rsid w:val="0091007D"/>
    <w:rsid w:val="00910223"/>
    <w:rsid w:val="009103AC"/>
    <w:rsid w:val="0091043C"/>
    <w:rsid w:val="00910624"/>
    <w:rsid w:val="00910683"/>
    <w:rsid w:val="00910696"/>
    <w:rsid w:val="0091073E"/>
    <w:rsid w:val="00910740"/>
    <w:rsid w:val="00910813"/>
    <w:rsid w:val="00910A89"/>
    <w:rsid w:val="00910B07"/>
    <w:rsid w:val="00910F17"/>
    <w:rsid w:val="00910F91"/>
    <w:rsid w:val="00911120"/>
    <w:rsid w:val="00911561"/>
    <w:rsid w:val="009115D9"/>
    <w:rsid w:val="00911756"/>
    <w:rsid w:val="00911B5A"/>
    <w:rsid w:val="00911C0F"/>
    <w:rsid w:val="00911C58"/>
    <w:rsid w:val="00911CC0"/>
    <w:rsid w:val="00911D7B"/>
    <w:rsid w:val="00911EBD"/>
    <w:rsid w:val="00911F0F"/>
    <w:rsid w:val="00911FD2"/>
    <w:rsid w:val="009121E9"/>
    <w:rsid w:val="009122B7"/>
    <w:rsid w:val="00912388"/>
    <w:rsid w:val="009125CB"/>
    <w:rsid w:val="00912782"/>
    <w:rsid w:val="009128A7"/>
    <w:rsid w:val="0091293A"/>
    <w:rsid w:val="00912BBC"/>
    <w:rsid w:val="00912BF3"/>
    <w:rsid w:val="00912D1A"/>
    <w:rsid w:val="00912F02"/>
    <w:rsid w:val="009130CB"/>
    <w:rsid w:val="009130CE"/>
    <w:rsid w:val="00913B74"/>
    <w:rsid w:val="00913C47"/>
    <w:rsid w:val="00913C67"/>
    <w:rsid w:val="009141D3"/>
    <w:rsid w:val="0091428E"/>
    <w:rsid w:val="00914352"/>
    <w:rsid w:val="00914404"/>
    <w:rsid w:val="009145F9"/>
    <w:rsid w:val="0091467C"/>
    <w:rsid w:val="00914723"/>
    <w:rsid w:val="0091472E"/>
    <w:rsid w:val="009147C5"/>
    <w:rsid w:val="009147C6"/>
    <w:rsid w:val="00914A21"/>
    <w:rsid w:val="00914B21"/>
    <w:rsid w:val="00914E13"/>
    <w:rsid w:val="00915178"/>
    <w:rsid w:val="0091530C"/>
    <w:rsid w:val="00915352"/>
    <w:rsid w:val="00915B60"/>
    <w:rsid w:val="00915C97"/>
    <w:rsid w:val="00915EC9"/>
    <w:rsid w:val="0091603F"/>
    <w:rsid w:val="0091604B"/>
    <w:rsid w:val="00916618"/>
    <w:rsid w:val="00916968"/>
    <w:rsid w:val="00916EA7"/>
    <w:rsid w:val="0091729C"/>
    <w:rsid w:val="00917471"/>
    <w:rsid w:val="0091786D"/>
    <w:rsid w:val="009178FD"/>
    <w:rsid w:val="009179AC"/>
    <w:rsid w:val="00917DFD"/>
    <w:rsid w:val="0092005C"/>
    <w:rsid w:val="009200AB"/>
    <w:rsid w:val="009200AD"/>
    <w:rsid w:val="009201F3"/>
    <w:rsid w:val="009206A1"/>
    <w:rsid w:val="0092081B"/>
    <w:rsid w:val="009213E0"/>
    <w:rsid w:val="009216AA"/>
    <w:rsid w:val="009216D6"/>
    <w:rsid w:val="00921781"/>
    <w:rsid w:val="009217A9"/>
    <w:rsid w:val="00921994"/>
    <w:rsid w:val="009219E6"/>
    <w:rsid w:val="00921BC6"/>
    <w:rsid w:val="0092221C"/>
    <w:rsid w:val="00922262"/>
    <w:rsid w:val="00922799"/>
    <w:rsid w:val="00922D59"/>
    <w:rsid w:val="00922EAD"/>
    <w:rsid w:val="00922F86"/>
    <w:rsid w:val="0092322E"/>
    <w:rsid w:val="00923561"/>
    <w:rsid w:val="009235A2"/>
    <w:rsid w:val="00923895"/>
    <w:rsid w:val="009238D5"/>
    <w:rsid w:val="009239E5"/>
    <w:rsid w:val="0092467C"/>
    <w:rsid w:val="009246CC"/>
    <w:rsid w:val="00924800"/>
    <w:rsid w:val="00924BC8"/>
    <w:rsid w:val="00924C7B"/>
    <w:rsid w:val="0092501E"/>
    <w:rsid w:val="009254C3"/>
    <w:rsid w:val="00925642"/>
    <w:rsid w:val="0092565E"/>
    <w:rsid w:val="00925746"/>
    <w:rsid w:val="00925AC4"/>
    <w:rsid w:val="00925D63"/>
    <w:rsid w:val="00925E9B"/>
    <w:rsid w:val="009262FB"/>
    <w:rsid w:val="0092639A"/>
    <w:rsid w:val="00926750"/>
    <w:rsid w:val="00926BCE"/>
    <w:rsid w:val="00926FED"/>
    <w:rsid w:val="0092725F"/>
    <w:rsid w:val="009277CE"/>
    <w:rsid w:val="00927869"/>
    <w:rsid w:val="00927932"/>
    <w:rsid w:val="0092797E"/>
    <w:rsid w:val="00927C0D"/>
    <w:rsid w:val="00927E23"/>
    <w:rsid w:val="0093083D"/>
    <w:rsid w:val="00930995"/>
    <w:rsid w:val="00930A20"/>
    <w:rsid w:val="00930C99"/>
    <w:rsid w:val="00930D8B"/>
    <w:rsid w:val="00930E61"/>
    <w:rsid w:val="00931FCA"/>
    <w:rsid w:val="0093202E"/>
    <w:rsid w:val="0093224E"/>
    <w:rsid w:val="009323B1"/>
    <w:rsid w:val="009328F0"/>
    <w:rsid w:val="00932A53"/>
    <w:rsid w:val="00932BF2"/>
    <w:rsid w:val="00932D83"/>
    <w:rsid w:val="00933099"/>
    <w:rsid w:val="009332B5"/>
    <w:rsid w:val="0093335B"/>
    <w:rsid w:val="009334F3"/>
    <w:rsid w:val="009335AD"/>
    <w:rsid w:val="009336C3"/>
    <w:rsid w:val="009336CA"/>
    <w:rsid w:val="009338A4"/>
    <w:rsid w:val="009339AB"/>
    <w:rsid w:val="00933A1E"/>
    <w:rsid w:val="00933AE7"/>
    <w:rsid w:val="00933D3D"/>
    <w:rsid w:val="00933D4E"/>
    <w:rsid w:val="00933D4F"/>
    <w:rsid w:val="00933E7A"/>
    <w:rsid w:val="00933ED9"/>
    <w:rsid w:val="00934157"/>
    <w:rsid w:val="0093440D"/>
    <w:rsid w:val="00934720"/>
    <w:rsid w:val="00934EDF"/>
    <w:rsid w:val="00934FA2"/>
    <w:rsid w:val="0093515D"/>
    <w:rsid w:val="009353EA"/>
    <w:rsid w:val="00935964"/>
    <w:rsid w:val="00935E30"/>
    <w:rsid w:val="00936472"/>
    <w:rsid w:val="00936621"/>
    <w:rsid w:val="00936BE3"/>
    <w:rsid w:val="00936F0A"/>
    <w:rsid w:val="0093708C"/>
    <w:rsid w:val="00937222"/>
    <w:rsid w:val="0093732B"/>
    <w:rsid w:val="009373BC"/>
    <w:rsid w:val="009375BD"/>
    <w:rsid w:val="00937728"/>
    <w:rsid w:val="009377C2"/>
    <w:rsid w:val="00937973"/>
    <w:rsid w:val="00937D10"/>
    <w:rsid w:val="009403C4"/>
    <w:rsid w:val="00940649"/>
    <w:rsid w:val="00940A25"/>
    <w:rsid w:val="00940B75"/>
    <w:rsid w:val="00940D96"/>
    <w:rsid w:val="00941068"/>
    <w:rsid w:val="009416B6"/>
    <w:rsid w:val="00941724"/>
    <w:rsid w:val="00941949"/>
    <w:rsid w:val="009419D3"/>
    <w:rsid w:val="00941BEA"/>
    <w:rsid w:val="00941CB9"/>
    <w:rsid w:val="00941EA5"/>
    <w:rsid w:val="00941EAA"/>
    <w:rsid w:val="0094231C"/>
    <w:rsid w:val="009423CC"/>
    <w:rsid w:val="00942567"/>
    <w:rsid w:val="00943112"/>
    <w:rsid w:val="00943185"/>
    <w:rsid w:val="00943A99"/>
    <w:rsid w:val="00943C7B"/>
    <w:rsid w:val="0094403B"/>
    <w:rsid w:val="009440C1"/>
    <w:rsid w:val="009445A5"/>
    <w:rsid w:val="009447F4"/>
    <w:rsid w:val="00944DD4"/>
    <w:rsid w:val="00944EB8"/>
    <w:rsid w:val="00944F4D"/>
    <w:rsid w:val="00945CFD"/>
    <w:rsid w:val="00945E87"/>
    <w:rsid w:val="00945EA0"/>
    <w:rsid w:val="0094610C"/>
    <w:rsid w:val="009462B0"/>
    <w:rsid w:val="00946539"/>
    <w:rsid w:val="009465C3"/>
    <w:rsid w:val="00946733"/>
    <w:rsid w:val="00946881"/>
    <w:rsid w:val="00946A33"/>
    <w:rsid w:val="00946ECA"/>
    <w:rsid w:val="00946EDE"/>
    <w:rsid w:val="00946FE9"/>
    <w:rsid w:val="0094718D"/>
    <w:rsid w:val="0094740C"/>
    <w:rsid w:val="009477FD"/>
    <w:rsid w:val="0094780C"/>
    <w:rsid w:val="009478B3"/>
    <w:rsid w:val="00947CF6"/>
    <w:rsid w:val="0095032C"/>
    <w:rsid w:val="00950936"/>
    <w:rsid w:val="0095095F"/>
    <w:rsid w:val="00950978"/>
    <w:rsid w:val="009509FC"/>
    <w:rsid w:val="00950B75"/>
    <w:rsid w:val="00950DE7"/>
    <w:rsid w:val="00950DF9"/>
    <w:rsid w:val="00950F73"/>
    <w:rsid w:val="009510C8"/>
    <w:rsid w:val="0095141F"/>
    <w:rsid w:val="009516DF"/>
    <w:rsid w:val="0095174E"/>
    <w:rsid w:val="00951857"/>
    <w:rsid w:val="00951B97"/>
    <w:rsid w:val="00951C53"/>
    <w:rsid w:val="00951C5E"/>
    <w:rsid w:val="00951CF7"/>
    <w:rsid w:val="009520D5"/>
    <w:rsid w:val="00952528"/>
    <w:rsid w:val="00952537"/>
    <w:rsid w:val="009527BB"/>
    <w:rsid w:val="009529AA"/>
    <w:rsid w:val="00952C31"/>
    <w:rsid w:val="00952CB1"/>
    <w:rsid w:val="009530BC"/>
    <w:rsid w:val="0095341F"/>
    <w:rsid w:val="00953831"/>
    <w:rsid w:val="00953E1E"/>
    <w:rsid w:val="00953E98"/>
    <w:rsid w:val="00953EED"/>
    <w:rsid w:val="00953F45"/>
    <w:rsid w:val="009541CF"/>
    <w:rsid w:val="0095427D"/>
    <w:rsid w:val="00954356"/>
    <w:rsid w:val="009544B0"/>
    <w:rsid w:val="00954504"/>
    <w:rsid w:val="009547B4"/>
    <w:rsid w:val="00954BF1"/>
    <w:rsid w:val="00954E16"/>
    <w:rsid w:val="009552C6"/>
    <w:rsid w:val="0095567D"/>
    <w:rsid w:val="0095586A"/>
    <w:rsid w:val="009559D4"/>
    <w:rsid w:val="00955C31"/>
    <w:rsid w:val="00955C3B"/>
    <w:rsid w:val="00955FF1"/>
    <w:rsid w:val="00956189"/>
    <w:rsid w:val="009564B7"/>
    <w:rsid w:val="00956702"/>
    <w:rsid w:val="00956750"/>
    <w:rsid w:val="009567CE"/>
    <w:rsid w:val="0095683E"/>
    <w:rsid w:val="00956B8D"/>
    <w:rsid w:val="00956DF6"/>
    <w:rsid w:val="00957024"/>
    <w:rsid w:val="009571B0"/>
    <w:rsid w:val="0095722D"/>
    <w:rsid w:val="009574CD"/>
    <w:rsid w:val="009576ED"/>
    <w:rsid w:val="00957877"/>
    <w:rsid w:val="009578F6"/>
    <w:rsid w:val="00957B4A"/>
    <w:rsid w:val="00957CC4"/>
    <w:rsid w:val="00957E9E"/>
    <w:rsid w:val="00957F59"/>
    <w:rsid w:val="00960210"/>
    <w:rsid w:val="0096031B"/>
    <w:rsid w:val="009606C1"/>
    <w:rsid w:val="009609A5"/>
    <w:rsid w:val="00960BB7"/>
    <w:rsid w:val="00960D86"/>
    <w:rsid w:val="00960F90"/>
    <w:rsid w:val="009610CB"/>
    <w:rsid w:val="0096139A"/>
    <w:rsid w:val="00961691"/>
    <w:rsid w:val="009616A7"/>
    <w:rsid w:val="009616AF"/>
    <w:rsid w:val="009616BA"/>
    <w:rsid w:val="009617D1"/>
    <w:rsid w:val="00961D38"/>
    <w:rsid w:val="00961F56"/>
    <w:rsid w:val="0096267D"/>
    <w:rsid w:val="009628B6"/>
    <w:rsid w:val="00962936"/>
    <w:rsid w:val="00962A23"/>
    <w:rsid w:val="00962B0B"/>
    <w:rsid w:val="00962B6C"/>
    <w:rsid w:val="00962CE5"/>
    <w:rsid w:val="00962D0B"/>
    <w:rsid w:val="00962E9A"/>
    <w:rsid w:val="0096326C"/>
    <w:rsid w:val="0096351A"/>
    <w:rsid w:val="0096352A"/>
    <w:rsid w:val="009635CD"/>
    <w:rsid w:val="00963BAF"/>
    <w:rsid w:val="00963DC3"/>
    <w:rsid w:val="00963EDB"/>
    <w:rsid w:val="00963F4D"/>
    <w:rsid w:val="00963FB4"/>
    <w:rsid w:val="0096422A"/>
    <w:rsid w:val="00964324"/>
    <w:rsid w:val="00964495"/>
    <w:rsid w:val="0096483D"/>
    <w:rsid w:val="00964994"/>
    <w:rsid w:val="00965157"/>
    <w:rsid w:val="009653B2"/>
    <w:rsid w:val="0096555F"/>
    <w:rsid w:val="00965BD2"/>
    <w:rsid w:val="00965BF6"/>
    <w:rsid w:val="00965F6E"/>
    <w:rsid w:val="00966078"/>
    <w:rsid w:val="0096625D"/>
    <w:rsid w:val="00966367"/>
    <w:rsid w:val="009666B4"/>
    <w:rsid w:val="0096687C"/>
    <w:rsid w:val="00966964"/>
    <w:rsid w:val="00966B38"/>
    <w:rsid w:val="00966C08"/>
    <w:rsid w:val="00966E61"/>
    <w:rsid w:val="0096725E"/>
    <w:rsid w:val="0096726C"/>
    <w:rsid w:val="00967425"/>
    <w:rsid w:val="00967899"/>
    <w:rsid w:val="009679B6"/>
    <w:rsid w:val="00967AF8"/>
    <w:rsid w:val="00967D70"/>
    <w:rsid w:val="00967F17"/>
    <w:rsid w:val="009702FC"/>
    <w:rsid w:val="009704BF"/>
    <w:rsid w:val="0097089D"/>
    <w:rsid w:val="00970AAB"/>
    <w:rsid w:val="00970B6E"/>
    <w:rsid w:val="00970FF7"/>
    <w:rsid w:val="00971094"/>
    <w:rsid w:val="0097110A"/>
    <w:rsid w:val="00971204"/>
    <w:rsid w:val="0097170D"/>
    <w:rsid w:val="00971AEA"/>
    <w:rsid w:val="00971E0E"/>
    <w:rsid w:val="00971F66"/>
    <w:rsid w:val="00972046"/>
    <w:rsid w:val="0097206F"/>
    <w:rsid w:val="009721E1"/>
    <w:rsid w:val="00972215"/>
    <w:rsid w:val="00972264"/>
    <w:rsid w:val="00972350"/>
    <w:rsid w:val="009725D6"/>
    <w:rsid w:val="009727F0"/>
    <w:rsid w:val="00972A1C"/>
    <w:rsid w:val="00972A67"/>
    <w:rsid w:val="00972CFB"/>
    <w:rsid w:val="00972EF7"/>
    <w:rsid w:val="00972F9E"/>
    <w:rsid w:val="0097316E"/>
    <w:rsid w:val="0097324B"/>
    <w:rsid w:val="009733D4"/>
    <w:rsid w:val="00973619"/>
    <w:rsid w:val="0097366D"/>
    <w:rsid w:val="009736B1"/>
    <w:rsid w:val="00973885"/>
    <w:rsid w:val="00973CEA"/>
    <w:rsid w:val="00973DBA"/>
    <w:rsid w:val="009742CF"/>
    <w:rsid w:val="0097435F"/>
    <w:rsid w:val="00974371"/>
    <w:rsid w:val="00974696"/>
    <w:rsid w:val="0097470D"/>
    <w:rsid w:val="00974AA2"/>
    <w:rsid w:val="00974E99"/>
    <w:rsid w:val="00974F7F"/>
    <w:rsid w:val="00975374"/>
    <w:rsid w:val="00975481"/>
    <w:rsid w:val="009755A9"/>
    <w:rsid w:val="00975E99"/>
    <w:rsid w:val="00976173"/>
    <w:rsid w:val="009762B5"/>
    <w:rsid w:val="009762B8"/>
    <w:rsid w:val="0097641C"/>
    <w:rsid w:val="00976430"/>
    <w:rsid w:val="00976BFF"/>
    <w:rsid w:val="00976C84"/>
    <w:rsid w:val="009770DD"/>
    <w:rsid w:val="009772BC"/>
    <w:rsid w:val="00977388"/>
    <w:rsid w:val="00977510"/>
    <w:rsid w:val="009775E6"/>
    <w:rsid w:val="00977715"/>
    <w:rsid w:val="009777AD"/>
    <w:rsid w:val="00977972"/>
    <w:rsid w:val="00977B1A"/>
    <w:rsid w:val="00977B35"/>
    <w:rsid w:val="00977BC9"/>
    <w:rsid w:val="00977C71"/>
    <w:rsid w:val="00977DFE"/>
    <w:rsid w:val="0098010C"/>
    <w:rsid w:val="00980331"/>
    <w:rsid w:val="00980365"/>
    <w:rsid w:val="00980AA4"/>
    <w:rsid w:val="00980ED7"/>
    <w:rsid w:val="009814D9"/>
    <w:rsid w:val="009815D5"/>
    <w:rsid w:val="00981775"/>
    <w:rsid w:val="009817A3"/>
    <w:rsid w:val="009818B6"/>
    <w:rsid w:val="009818B9"/>
    <w:rsid w:val="009819FA"/>
    <w:rsid w:val="00981CE7"/>
    <w:rsid w:val="00981FA8"/>
    <w:rsid w:val="00981FE1"/>
    <w:rsid w:val="0098219D"/>
    <w:rsid w:val="00982213"/>
    <w:rsid w:val="00982439"/>
    <w:rsid w:val="0098280C"/>
    <w:rsid w:val="00982A5D"/>
    <w:rsid w:val="00982B36"/>
    <w:rsid w:val="00982D95"/>
    <w:rsid w:val="00982F35"/>
    <w:rsid w:val="009830EC"/>
    <w:rsid w:val="00983122"/>
    <w:rsid w:val="0098335B"/>
    <w:rsid w:val="009834F1"/>
    <w:rsid w:val="0098373A"/>
    <w:rsid w:val="009838CD"/>
    <w:rsid w:val="00983BC5"/>
    <w:rsid w:val="00983F61"/>
    <w:rsid w:val="00983F9A"/>
    <w:rsid w:val="00983FF4"/>
    <w:rsid w:val="00984279"/>
    <w:rsid w:val="00984352"/>
    <w:rsid w:val="0098438D"/>
    <w:rsid w:val="0098439D"/>
    <w:rsid w:val="009851B7"/>
    <w:rsid w:val="009851F1"/>
    <w:rsid w:val="00985258"/>
    <w:rsid w:val="00985274"/>
    <w:rsid w:val="009858BC"/>
    <w:rsid w:val="00985C55"/>
    <w:rsid w:val="00985D23"/>
    <w:rsid w:val="00985DB6"/>
    <w:rsid w:val="00985FCE"/>
    <w:rsid w:val="00986047"/>
    <w:rsid w:val="0098642B"/>
    <w:rsid w:val="0098651D"/>
    <w:rsid w:val="009868E2"/>
    <w:rsid w:val="00986B7C"/>
    <w:rsid w:val="00986C1B"/>
    <w:rsid w:val="00986CBE"/>
    <w:rsid w:val="00986E01"/>
    <w:rsid w:val="00987300"/>
    <w:rsid w:val="00987A82"/>
    <w:rsid w:val="00987BAD"/>
    <w:rsid w:val="00987C40"/>
    <w:rsid w:val="00987F5A"/>
    <w:rsid w:val="00987FCD"/>
    <w:rsid w:val="00990048"/>
    <w:rsid w:val="0099013F"/>
    <w:rsid w:val="00990329"/>
    <w:rsid w:val="00990423"/>
    <w:rsid w:val="0099087F"/>
    <w:rsid w:val="009908E7"/>
    <w:rsid w:val="00990D0F"/>
    <w:rsid w:val="00990E6E"/>
    <w:rsid w:val="00990E82"/>
    <w:rsid w:val="00990F00"/>
    <w:rsid w:val="00990F4A"/>
    <w:rsid w:val="009914DE"/>
    <w:rsid w:val="00991510"/>
    <w:rsid w:val="00991722"/>
    <w:rsid w:val="009918F4"/>
    <w:rsid w:val="00992006"/>
    <w:rsid w:val="0099231B"/>
    <w:rsid w:val="00992385"/>
    <w:rsid w:val="009928B7"/>
    <w:rsid w:val="0099335F"/>
    <w:rsid w:val="009936EF"/>
    <w:rsid w:val="00993792"/>
    <w:rsid w:val="0099379D"/>
    <w:rsid w:val="00994AE2"/>
    <w:rsid w:val="00994E30"/>
    <w:rsid w:val="00995084"/>
    <w:rsid w:val="009952C0"/>
    <w:rsid w:val="00995568"/>
    <w:rsid w:val="0099583E"/>
    <w:rsid w:val="009959E1"/>
    <w:rsid w:val="00995AC5"/>
    <w:rsid w:val="00995ADA"/>
    <w:rsid w:val="00995CA3"/>
    <w:rsid w:val="009961C7"/>
    <w:rsid w:val="009964B5"/>
    <w:rsid w:val="0099676A"/>
    <w:rsid w:val="00996A5F"/>
    <w:rsid w:val="00996C3C"/>
    <w:rsid w:val="00996E1A"/>
    <w:rsid w:val="00996F0D"/>
    <w:rsid w:val="009972A4"/>
    <w:rsid w:val="00997538"/>
    <w:rsid w:val="00997922"/>
    <w:rsid w:val="00997FD4"/>
    <w:rsid w:val="009A00DB"/>
    <w:rsid w:val="009A029A"/>
    <w:rsid w:val="009A0477"/>
    <w:rsid w:val="009A04AF"/>
    <w:rsid w:val="009A0612"/>
    <w:rsid w:val="009A07AD"/>
    <w:rsid w:val="009A0951"/>
    <w:rsid w:val="009A0967"/>
    <w:rsid w:val="009A0AC0"/>
    <w:rsid w:val="009A0D8A"/>
    <w:rsid w:val="009A0D9D"/>
    <w:rsid w:val="009A0F8D"/>
    <w:rsid w:val="009A131D"/>
    <w:rsid w:val="009A1328"/>
    <w:rsid w:val="009A1781"/>
    <w:rsid w:val="009A1A49"/>
    <w:rsid w:val="009A1F1F"/>
    <w:rsid w:val="009A229A"/>
    <w:rsid w:val="009A268E"/>
    <w:rsid w:val="009A2C32"/>
    <w:rsid w:val="009A2EAB"/>
    <w:rsid w:val="009A2FA8"/>
    <w:rsid w:val="009A3676"/>
    <w:rsid w:val="009A3EA5"/>
    <w:rsid w:val="009A3F89"/>
    <w:rsid w:val="009A48A3"/>
    <w:rsid w:val="009A4966"/>
    <w:rsid w:val="009A49B7"/>
    <w:rsid w:val="009A4A1B"/>
    <w:rsid w:val="009A51C6"/>
    <w:rsid w:val="009A52D5"/>
    <w:rsid w:val="009A5599"/>
    <w:rsid w:val="009A55C8"/>
    <w:rsid w:val="009A5776"/>
    <w:rsid w:val="009A5AB0"/>
    <w:rsid w:val="009A5E2F"/>
    <w:rsid w:val="009A5E74"/>
    <w:rsid w:val="009A60E6"/>
    <w:rsid w:val="009A61F8"/>
    <w:rsid w:val="009A6799"/>
    <w:rsid w:val="009A68BC"/>
    <w:rsid w:val="009A691B"/>
    <w:rsid w:val="009A694A"/>
    <w:rsid w:val="009A6A30"/>
    <w:rsid w:val="009A6E08"/>
    <w:rsid w:val="009A6EC9"/>
    <w:rsid w:val="009A7033"/>
    <w:rsid w:val="009A72AD"/>
    <w:rsid w:val="009A72D7"/>
    <w:rsid w:val="009A73D1"/>
    <w:rsid w:val="009A759F"/>
    <w:rsid w:val="009A761E"/>
    <w:rsid w:val="009A76A3"/>
    <w:rsid w:val="009A7A55"/>
    <w:rsid w:val="009A7A7D"/>
    <w:rsid w:val="009A7B50"/>
    <w:rsid w:val="009A7DB9"/>
    <w:rsid w:val="009A7E11"/>
    <w:rsid w:val="009A7F8B"/>
    <w:rsid w:val="009B04D7"/>
    <w:rsid w:val="009B0533"/>
    <w:rsid w:val="009B060E"/>
    <w:rsid w:val="009B0648"/>
    <w:rsid w:val="009B0841"/>
    <w:rsid w:val="009B0D82"/>
    <w:rsid w:val="009B0E66"/>
    <w:rsid w:val="009B1266"/>
    <w:rsid w:val="009B153A"/>
    <w:rsid w:val="009B1791"/>
    <w:rsid w:val="009B1E0B"/>
    <w:rsid w:val="009B1ECD"/>
    <w:rsid w:val="009B253C"/>
    <w:rsid w:val="009B25F0"/>
    <w:rsid w:val="009B26A2"/>
    <w:rsid w:val="009B274A"/>
    <w:rsid w:val="009B27DB"/>
    <w:rsid w:val="009B2809"/>
    <w:rsid w:val="009B2C75"/>
    <w:rsid w:val="009B2E22"/>
    <w:rsid w:val="009B3151"/>
    <w:rsid w:val="009B35BF"/>
    <w:rsid w:val="009B35F6"/>
    <w:rsid w:val="009B382D"/>
    <w:rsid w:val="009B39E5"/>
    <w:rsid w:val="009B3B24"/>
    <w:rsid w:val="009B3C36"/>
    <w:rsid w:val="009B44BD"/>
    <w:rsid w:val="009B47A1"/>
    <w:rsid w:val="009B4A42"/>
    <w:rsid w:val="009B4A63"/>
    <w:rsid w:val="009B4DB7"/>
    <w:rsid w:val="009B4F7D"/>
    <w:rsid w:val="009B5560"/>
    <w:rsid w:val="009B55D9"/>
    <w:rsid w:val="009B5774"/>
    <w:rsid w:val="009B59B1"/>
    <w:rsid w:val="009B5E77"/>
    <w:rsid w:val="009B5E91"/>
    <w:rsid w:val="009B5F02"/>
    <w:rsid w:val="009B6113"/>
    <w:rsid w:val="009B6397"/>
    <w:rsid w:val="009B63CF"/>
    <w:rsid w:val="009B6C94"/>
    <w:rsid w:val="009B6CF9"/>
    <w:rsid w:val="009B7456"/>
    <w:rsid w:val="009B7598"/>
    <w:rsid w:val="009B75D2"/>
    <w:rsid w:val="009B79CE"/>
    <w:rsid w:val="009B7A0D"/>
    <w:rsid w:val="009B7A37"/>
    <w:rsid w:val="009B7BA7"/>
    <w:rsid w:val="009B7C38"/>
    <w:rsid w:val="009C01A4"/>
    <w:rsid w:val="009C01F6"/>
    <w:rsid w:val="009C01FA"/>
    <w:rsid w:val="009C0739"/>
    <w:rsid w:val="009C088F"/>
    <w:rsid w:val="009C0CB6"/>
    <w:rsid w:val="009C0D38"/>
    <w:rsid w:val="009C0E69"/>
    <w:rsid w:val="009C0EAE"/>
    <w:rsid w:val="009C1124"/>
    <w:rsid w:val="009C17A8"/>
    <w:rsid w:val="009C18EA"/>
    <w:rsid w:val="009C1A9B"/>
    <w:rsid w:val="009C1E86"/>
    <w:rsid w:val="009C2769"/>
    <w:rsid w:val="009C298F"/>
    <w:rsid w:val="009C2C11"/>
    <w:rsid w:val="009C3178"/>
    <w:rsid w:val="009C32DA"/>
    <w:rsid w:val="009C3471"/>
    <w:rsid w:val="009C37B4"/>
    <w:rsid w:val="009C3C1E"/>
    <w:rsid w:val="009C3E28"/>
    <w:rsid w:val="009C3E65"/>
    <w:rsid w:val="009C3EC4"/>
    <w:rsid w:val="009C442F"/>
    <w:rsid w:val="009C44D6"/>
    <w:rsid w:val="009C469F"/>
    <w:rsid w:val="009C46AA"/>
    <w:rsid w:val="009C47C3"/>
    <w:rsid w:val="009C4812"/>
    <w:rsid w:val="009C49F9"/>
    <w:rsid w:val="009C4BB4"/>
    <w:rsid w:val="009C4CA3"/>
    <w:rsid w:val="009C522B"/>
    <w:rsid w:val="009C5782"/>
    <w:rsid w:val="009C58A2"/>
    <w:rsid w:val="009C5B32"/>
    <w:rsid w:val="009C5C4C"/>
    <w:rsid w:val="009C5E4B"/>
    <w:rsid w:val="009C5E7F"/>
    <w:rsid w:val="009C617A"/>
    <w:rsid w:val="009C6910"/>
    <w:rsid w:val="009C6F53"/>
    <w:rsid w:val="009C72E2"/>
    <w:rsid w:val="009C73C0"/>
    <w:rsid w:val="009C751A"/>
    <w:rsid w:val="009C75D8"/>
    <w:rsid w:val="009C7600"/>
    <w:rsid w:val="009C7BB4"/>
    <w:rsid w:val="009C7DE4"/>
    <w:rsid w:val="009C7F70"/>
    <w:rsid w:val="009D041F"/>
    <w:rsid w:val="009D061E"/>
    <w:rsid w:val="009D0686"/>
    <w:rsid w:val="009D06FA"/>
    <w:rsid w:val="009D08AC"/>
    <w:rsid w:val="009D0AAF"/>
    <w:rsid w:val="009D0ABD"/>
    <w:rsid w:val="009D0B41"/>
    <w:rsid w:val="009D1C0F"/>
    <w:rsid w:val="009D1D01"/>
    <w:rsid w:val="009D1EA3"/>
    <w:rsid w:val="009D200A"/>
    <w:rsid w:val="009D2393"/>
    <w:rsid w:val="009D23DA"/>
    <w:rsid w:val="009D241A"/>
    <w:rsid w:val="009D2658"/>
    <w:rsid w:val="009D2846"/>
    <w:rsid w:val="009D28EA"/>
    <w:rsid w:val="009D2F7F"/>
    <w:rsid w:val="009D314E"/>
    <w:rsid w:val="009D3206"/>
    <w:rsid w:val="009D3F45"/>
    <w:rsid w:val="009D41BC"/>
    <w:rsid w:val="009D4329"/>
    <w:rsid w:val="009D4671"/>
    <w:rsid w:val="009D48BD"/>
    <w:rsid w:val="009D4B2A"/>
    <w:rsid w:val="009D4D61"/>
    <w:rsid w:val="009D4D71"/>
    <w:rsid w:val="009D4E46"/>
    <w:rsid w:val="009D4FD8"/>
    <w:rsid w:val="009D578A"/>
    <w:rsid w:val="009D5ACE"/>
    <w:rsid w:val="009D5B4F"/>
    <w:rsid w:val="009D5C0A"/>
    <w:rsid w:val="009D61B2"/>
    <w:rsid w:val="009D62E1"/>
    <w:rsid w:val="009D62EC"/>
    <w:rsid w:val="009D636F"/>
    <w:rsid w:val="009D643C"/>
    <w:rsid w:val="009D6588"/>
    <w:rsid w:val="009D6644"/>
    <w:rsid w:val="009D69D6"/>
    <w:rsid w:val="009D6C99"/>
    <w:rsid w:val="009D7486"/>
    <w:rsid w:val="009D74FA"/>
    <w:rsid w:val="009D760A"/>
    <w:rsid w:val="009D760D"/>
    <w:rsid w:val="009D7669"/>
    <w:rsid w:val="009D7670"/>
    <w:rsid w:val="009D7D19"/>
    <w:rsid w:val="009E0051"/>
    <w:rsid w:val="009E02B8"/>
    <w:rsid w:val="009E0336"/>
    <w:rsid w:val="009E05FC"/>
    <w:rsid w:val="009E063F"/>
    <w:rsid w:val="009E0A8D"/>
    <w:rsid w:val="009E0E26"/>
    <w:rsid w:val="009E0E28"/>
    <w:rsid w:val="009E1064"/>
    <w:rsid w:val="009E1792"/>
    <w:rsid w:val="009E18F5"/>
    <w:rsid w:val="009E1BF8"/>
    <w:rsid w:val="009E1E1A"/>
    <w:rsid w:val="009E1E46"/>
    <w:rsid w:val="009E208A"/>
    <w:rsid w:val="009E2764"/>
    <w:rsid w:val="009E27DD"/>
    <w:rsid w:val="009E2880"/>
    <w:rsid w:val="009E291F"/>
    <w:rsid w:val="009E2E96"/>
    <w:rsid w:val="009E350A"/>
    <w:rsid w:val="009E38D3"/>
    <w:rsid w:val="009E3B3F"/>
    <w:rsid w:val="009E4103"/>
    <w:rsid w:val="009E41D2"/>
    <w:rsid w:val="009E47C9"/>
    <w:rsid w:val="009E4966"/>
    <w:rsid w:val="009E4A9A"/>
    <w:rsid w:val="009E4AEC"/>
    <w:rsid w:val="009E4B95"/>
    <w:rsid w:val="009E4D89"/>
    <w:rsid w:val="009E4E6B"/>
    <w:rsid w:val="009E5193"/>
    <w:rsid w:val="009E520E"/>
    <w:rsid w:val="009E531B"/>
    <w:rsid w:val="009E5386"/>
    <w:rsid w:val="009E547E"/>
    <w:rsid w:val="009E56C6"/>
    <w:rsid w:val="009E5872"/>
    <w:rsid w:val="009E5AF2"/>
    <w:rsid w:val="009E5C39"/>
    <w:rsid w:val="009E5DC0"/>
    <w:rsid w:val="009E5DF6"/>
    <w:rsid w:val="009E5F3B"/>
    <w:rsid w:val="009E6163"/>
    <w:rsid w:val="009E6176"/>
    <w:rsid w:val="009E61AA"/>
    <w:rsid w:val="009E622A"/>
    <w:rsid w:val="009E641B"/>
    <w:rsid w:val="009E66DF"/>
    <w:rsid w:val="009E677B"/>
    <w:rsid w:val="009E6C24"/>
    <w:rsid w:val="009E6D26"/>
    <w:rsid w:val="009E6ED2"/>
    <w:rsid w:val="009E72FE"/>
    <w:rsid w:val="009E73B7"/>
    <w:rsid w:val="009E767E"/>
    <w:rsid w:val="009E7862"/>
    <w:rsid w:val="009E7A82"/>
    <w:rsid w:val="009E7CEF"/>
    <w:rsid w:val="009E7D0C"/>
    <w:rsid w:val="009F003E"/>
    <w:rsid w:val="009F008D"/>
    <w:rsid w:val="009F092E"/>
    <w:rsid w:val="009F0AE2"/>
    <w:rsid w:val="009F0D32"/>
    <w:rsid w:val="009F117E"/>
    <w:rsid w:val="009F170B"/>
    <w:rsid w:val="009F1A5F"/>
    <w:rsid w:val="009F1CED"/>
    <w:rsid w:val="009F1CFC"/>
    <w:rsid w:val="009F1FE5"/>
    <w:rsid w:val="009F2145"/>
    <w:rsid w:val="009F21E2"/>
    <w:rsid w:val="009F2CE1"/>
    <w:rsid w:val="009F2EC6"/>
    <w:rsid w:val="009F3144"/>
    <w:rsid w:val="009F36AF"/>
    <w:rsid w:val="009F3736"/>
    <w:rsid w:val="009F39E7"/>
    <w:rsid w:val="009F3D9C"/>
    <w:rsid w:val="009F431C"/>
    <w:rsid w:val="009F46C0"/>
    <w:rsid w:val="009F4C86"/>
    <w:rsid w:val="009F5123"/>
    <w:rsid w:val="009F544F"/>
    <w:rsid w:val="009F5485"/>
    <w:rsid w:val="009F567C"/>
    <w:rsid w:val="009F5833"/>
    <w:rsid w:val="009F6099"/>
    <w:rsid w:val="009F6287"/>
    <w:rsid w:val="009F6551"/>
    <w:rsid w:val="009F680F"/>
    <w:rsid w:val="009F6840"/>
    <w:rsid w:val="009F6D35"/>
    <w:rsid w:val="009F6D5F"/>
    <w:rsid w:val="009F6E44"/>
    <w:rsid w:val="009F6FF7"/>
    <w:rsid w:val="009F71A8"/>
    <w:rsid w:val="009F72E2"/>
    <w:rsid w:val="009F735B"/>
    <w:rsid w:val="009F761B"/>
    <w:rsid w:val="009F78AF"/>
    <w:rsid w:val="009F79B9"/>
    <w:rsid w:val="009F7E19"/>
    <w:rsid w:val="009F7ECC"/>
    <w:rsid w:val="009F7F49"/>
    <w:rsid w:val="00A002FF"/>
    <w:rsid w:val="00A00496"/>
    <w:rsid w:val="00A00706"/>
    <w:rsid w:val="00A0093B"/>
    <w:rsid w:val="00A00DEC"/>
    <w:rsid w:val="00A00F3D"/>
    <w:rsid w:val="00A01107"/>
    <w:rsid w:val="00A0110F"/>
    <w:rsid w:val="00A012EE"/>
    <w:rsid w:val="00A01484"/>
    <w:rsid w:val="00A0157E"/>
    <w:rsid w:val="00A01790"/>
    <w:rsid w:val="00A01A33"/>
    <w:rsid w:val="00A01F08"/>
    <w:rsid w:val="00A0204E"/>
    <w:rsid w:val="00A02D40"/>
    <w:rsid w:val="00A03263"/>
    <w:rsid w:val="00A03614"/>
    <w:rsid w:val="00A03930"/>
    <w:rsid w:val="00A03C62"/>
    <w:rsid w:val="00A03D5D"/>
    <w:rsid w:val="00A03F31"/>
    <w:rsid w:val="00A03F90"/>
    <w:rsid w:val="00A03FE7"/>
    <w:rsid w:val="00A03FF4"/>
    <w:rsid w:val="00A04167"/>
    <w:rsid w:val="00A04373"/>
    <w:rsid w:val="00A0453B"/>
    <w:rsid w:val="00A04865"/>
    <w:rsid w:val="00A0498C"/>
    <w:rsid w:val="00A04DB4"/>
    <w:rsid w:val="00A04ECB"/>
    <w:rsid w:val="00A05151"/>
    <w:rsid w:val="00A05377"/>
    <w:rsid w:val="00A055B6"/>
    <w:rsid w:val="00A055D0"/>
    <w:rsid w:val="00A0650A"/>
    <w:rsid w:val="00A069FD"/>
    <w:rsid w:val="00A0702E"/>
    <w:rsid w:val="00A07608"/>
    <w:rsid w:val="00A078E2"/>
    <w:rsid w:val="00A07A24"/>
    <w:rsid w:val="00A07BE9"/>
    <w:rsid w:val="00A10005"/>
    <w:rsid w:val="00A103C0"/>
    <w:rsid w:val="00A10D4F"/>
    <w:rsid w:val="00A1104C"/>
    <w:rsid w:val="00A11159"/>
    <w:rsid w:val="00A1120A"/>
    <w:rsid w:val="00A11266"/>
    <w:rsid w:val="00A11970"/>
    <w:rsid w:val="00A12117"/>
    <w:rsid w:val="00A12789"/>
    <w:rsid w:val="00A12B89"/>
    <w:rsid w:val="00A12FFE"/>
    <w:rsid w:val="00A13446"/>
    <w:rsid w:val="00A136C6"/>
    <w:rsid w:val="00A13973"/>
    <w:rsid w:val="00A13E9F"/>
    <w:rsid w:val="00A13EA0"/>
    <w:rsid w:val="00A1430F"/>
    <w:rsid w:val="00A1431C"/>
    <w:rsid w:val="00A1436F"/>
    <w:rsid w:val="00A14598"/>
    <w:rsid w:val="00A145A9"/>
    <w:rsid w:val="00A145E8"/>
    <w:rsid w:val="00A14946"/>
    <w:rsid w:val="00A14A82"/>
    <w:rsid w:val="00A14D15"/>
    <w:rsid w:val="00A14F41"/>
    <w:rsid w:val="00A14F65"/>
    <w:rsid w:val="00A14FC3"/>
    <w:rsid w:val="00A150A2"/>
    <w:rsid w:val="00A15863"/>
    <w:rsid w:val="00A159F0"/>
    <w:rsid w:val="00A1601D"/>
    <w:rsid w:val="00A1630C"/>
    <w:rsid w:val="00A16376"/>
    <w:rsid w:val="00A16405"/>
    <w:rsid w:val="00A1655A"/>
    <w:rsid w:val="00A165C0"/>
    <w:rsid w:val="00A168EA"/>
    <w:rsid w:val="00A1691D"/>
    <w:rsid w:val="00A16A92"/>
    <w:rsid w:val="00A16AC2"/>
    <w:rsid w:val="00A16B64"/>
    <w:rsid w:val="00A16CF0"/>
    <w:rsid w:val="00A16D19"/>
    <w:rsid w:val="00A1703F"/>
    <w:rsid w:val="00A1715D"/>
    <w:rsid w:val="00A1740B"/>
    <w:rsid w:val="00A17618"/>
    <w:rsid w:val="00A17A7A"/>
    <w:rsid w:val="00A17B7F"/>
    <w:rsid w:val="00A17BC3"/>
    <w:rsid w:val="00A17E17"/>
    <w:rsid w:val="00A17F0A"/>
    <w:rsid w:val="00A20296"/>
    <w:rsid w:val="00A205FC"/>
    <w:rsid w:val="00A20881"/>
    <w:rsid w:val="00A209EC"/>
    <w:rsid w:val="00A20D11"/>
    <w:rsid w:val="00A20EF8"/>
    <w:rsid w:val="00A20F2E"/>
    <w:rsid w:val="00A2121C"/>
    <w:rsid w:val="00A2123F"/>
    <w:rsid w:val="00A212A9"/>
    <w:rsid w:val="00A21474"/>
    <w:rsid w:val="00A21ACA"/>
    <w:rsid w:val="00A21EFF"/>
    <w:rsid w:val="00A22066"/>
    <w:rsid w:val="00A2230B"/>
    <w:rsid w:val="00A2230C"/>
    <w:rsid w:val="00A22561"/>
    <w:rsid w:val="00A22755"/>
    <w:rsid w:val="00A2276B"/>
    <w:rsid w:val="00A22A5A"/>
    <w:rsid w:val="00A22C6D"/>
    <w:rsid w:val="00A23088"/>
    <w:rsid w:val="00A231A5"/>
    <w:rsid w:val="00A23625"/>
    <w:rsid w:val="00A2371A"/>
    <w:rsid w:val="00A23884"/>
    <w:rsid w:val="00A23982"/>
    <w:rsid w:val="00A239A5"/>
    <w:rsid w:val="00A23BD7"/>
    <w:rsid w:val="00A23D47"/>
    <w:rsid w:val="00A23E4D"/>
    <w:rsid w:val="00A23F09"/>
    <w:rsid w:val="00A243EC"/>
    <w:rsid w:val="00A245EB"/>
    <w:rsid w:val="00A24D82"/>
    <w:rsid w:val="00A24E73"/>
    <w:rsid w:val="00A24F3B"/>
    <w:rsid w:val="00A2519E"/>
    <w:rsid w:val="00A25263"/>
    <w:rsid w:val="00A252B2"/>
    <w:rsid w:val="00A254BD"/>
    <w:rsid w:val="00A256C3"/>
    <w:rsid w:val="00A2575D"/>
    <w:rsid w:val="00A259B7"/>
    <w:rsid w:val="00A25B36"/>
    <w:rsid w:val="00A25D72"/>
    <w:rsid w:val="00A25DC6"/>
    <w:rsid w:val="00A25FA7"/>
    <w:rsid w:val="00A26088"/>
    <w:rsid w:val="00A2655B"/>
    <w:rsid w:val="00A26765"/>
    <w:rsid w:val="00A2695A"/>
    <w:rsid w:val="00A26AC4"/>
    <w:rsid w:val="00A26AEC"/>
    <w:rsid w:val="00A26B8A"/>
    <w:rsid w:val="00A26BA7"/>
    <w:rsid w:val="00A26C42"/>
    <w:rsid w:val="00A26DA0"/>
    <w:rsid w:val="00A27728"/>
    <w:rsid w:val="00A27796"/>
    <w:rsid w:val="00A2781B"/>
    <w:rsid w:val="00A279CD"/>
    <w:rsid w:val="00A27B79"/>
    <w:rsid w:val="00A27BFE"/>
    <w:rsid w:val="00A27C0A"/>
    <w:rsid w:val="00A27E23"/>
    <w:rsid w:val="00A31053"/>
    <w:rsid w:val="00A31108"/>
    <w:rsid w:val="00A31568"/>
    <w:rsid w:val="00A3164C"/>
    <w:rsid w:val="00A31838"/>
    <w:rsid w:val="00A318A4"/>
    <w:rsid w:val="00A31D58"/>
    <w:rsid w:val="00A31FB9"/>
    <w:rsid w:val="00A321B5"/>
    <w:rsid w:val="00A32490"/>
    <w:rsid w:val="00A3255A"/>
    <w:rsid w:val="00A32CAE"/>
    <w:rsid w:val="00A32D7A"/>
    <w:rsid w:val="00A33061"/>
    <w:rsid w:val="00A33CC4"/>
    <w:rsid w:val="00A33F66"/>
    <w:rsid w:val="00A34184"/>
    <w:rsid w:val="00A34CE4"/>
    <w:rsid w:val="00A35013"/>
    <w:rsid w:val="00A350B6"/>
    <w:rsid w:val="00A350CA"/>
    <w:rsid w:val="00A351CF"/>
    <w:rsid w:val="00A3550E"/>
    <w:rsid w:val="00A359D3"/>
    <w:rsid w:val="00A35E2A"/>
    <w:rsid w:val="00A35F36"/>
    <w:rsid w:val="00A36244"/>
    <w:rsid w:val="00A36344"/>
    <w:rsid w:val="00A364AE"/>
    <w:rsid w:val="00A364BB"/>
    <w:rsid w:val="00A364E6"/>
    <w:rsid w:val="00A368BF"/>
    <w:rsid w:val="00A3721B"/>
    <w:rsid w:val="00A37333"/>
    <w:rsid w:val="00A374D0"/>
    <w:rsid w:val="00A3751F"/>
    <w:rsid w:val="00A37520"/>
    <w:rsid w:val="00A37572"/>
    <w:rsid w:val="00A3781F"/>
    <w:rsid w:val="00A379EE"/>
    <w:rsid w:val="00A37CD2"/>
    <w:rsid w:val="00A37E26"/>
    <w:rsid w:val="00A37FA7"/>
    <w:rsid w:val="00A402CC"/>
    <w:rsid w:val="00A403A6"/>
    <w:rsid w:val="00A4049D"/>
    <w:rsid w:val="00A40D16"/>
    <w:rsid w:val="00A40D2A"/>
    <w:rsid w:val="00A40D7F"/>
    <w:rsid w:val="00A410FE"/>
    <w:rsid w:val="00A4113E"/>
    <w:rsid w:val="00A4120D"/>
    <w:rsid w:val="00A419FD"/>
    <w:rsid w:val="00A41BFA"/>
    <w:rsid w:val="00A41CF6"/>
    <w:rsid w:val="00A41F2B"/>
    <w:rsid w:val="00A41F63"/>
    <w:rsid w:val="00A421A9"/>
    <w:rsid w:val="00A422B3"/>
    <w:rsid w:val="00A423AB"/>
    <w:rsid w:val="00A42AB2"/>
    <w:rsid w:val="00A42B7F"/>
    <w:rsid w:val="00A42B9A"/>
    <w:rsid w:val="00A42D87"/>
    <w:rsid w:val="00A42E20"/>
    <w:rsid w:val="00A42F47"/>
    <w:rsid w:val="00A4302B"/>
    <w:rsid w:val="00A4307B"/>
    <w:rsid w:val="00A4310D"/>
    <w:rsid w:val="00A431D5"/>
    <w:rsid w:val="00A43486"/>
    <w:rsid w:val="00A4353D"/>
    <w:rsid w:val="00A43580"/>
    <w:rsid w:val="00A4368F"/>
    <w:rsid w:val="00A43951"/>
    <w:rsid w:val="00A43DFA"/>
    <w:rsid w:val="00A43E64"/>
    <w:rsid w:val="00A443A7"/>
    <w:rsid w:val="00A44CA8"/>
    <w:rsid w:val="00A44FB5"/>
    <w:rsid w:val="00A45554"/>
    <w:rsid w:val="00A455C5"/>
    <w:rsid w:val="00A45760"/>
    <w:rsid w:val="00A459C5"/>
    <w:rsid w:val="00A45B9A"/>
    <w:rsid w:val="00A45D4F"/>
    <w:rsid w:val="00A46276"/>
    <w:rsid w:val="00A467B4"/>
    <w:rsid w:val="00A46A0C"/>
    <w:rsid w:val="00A46EB4"/>
    <w:rsid w:val="00A46F67"/>
    <w:rsid w:val="00A473DB"/>
    <w:rsid w:val="00A47709"/>
    <w:rsid w:val="00A47A46"/>
    <w:rsid w:val="00A47B15"/>
    <w:rsid w:val="00A47E49"/>
    <w:rsid w:val="00A50181"/>
    <w:rsid w:val="00A501A8"/>
    <w:rsid w:val="00A50553"/>
    <w:rsid w:val="00A5087B"/>
    <w:rsid w:val="00A508DA"/>
    <w:rsid w:val="00A50C38"/>
    <w:rsid w:val="00A50F95"/>
    <w:rsid w:val="00A51275"/>
    <w:rsid w:val="00A51AA3"/>
    <w:rsid w:val="00A51C48"/>
    <w:rsid w:val="00A51EDE"/>
    <w:rsid w:val="00A51FA3"/>
    <w:rsid w:val="00A52643"/>
    <w:rsid w:val="00A52714"/>
    <w:rsid w:val="00A530D8"/>
    <w:rsid w:val="00A5354C"/>
    <w:rsid w:val="00A5376E"/>
    <w:rsid w:val="00A53872"/>
    <w:rsid w:val="00A53A4C"/>
    <w:rsid w:val="00A53F6C"/>
    <w:rsid w:val="00A5400A"/>
    <w:rsid w:val="00A54011"/>
    <w:rsid w:val="00A543B9"/>
    <w:rsid w:val="00A54C0D"/>
    <w:rsid w:val="00A5523D"/>
    <w:rsid w:val="00A55385"/>
    <w:rsid w:val="00A5594E"/>
    <w:rsid w:val="00A55C69"/>
    <w:rsid w:val="00A55D99"/>
    <w:rsid w:val="00A5631B"/>
    <w:rsid w:val="00A564C6"/>
    <w:rsid w:val="00A56630"/>
    <w:rsid w:val="00A566CE"/>
    <w:rsid w:val="00A567C2"/>
    <w:rsid w:val="00A568F5"/>
    <w:rsid w:val="00A5695F"/>
    <w:rsid w:val="00A5697D"/>
    <w:rsid w:val="00A5731B"/>
    <w:rsid w:val="00A576D3"/>
    <w:rsid w:val="00A579BD"/>
    <w:rsid w:val="00A57CAB"/>
    <w:rsid w:val="00A6029A"/>
    <w:rsid w:val="00A60544"/>
    <w:rsid w:val="00A6057A"/>
    <w:rsid w:val="00A60683"/>
    <w:rsid w:val="00A607FA"/>
    <w:rsid w:val="00A6084D"/>
    <w:rsid w:val="00A60852"/>
    <w:rsid w:val="00A609D4"/>
    <w:rsid w:val="00A60AC6"/>
    <w:rsid w:val="00A60B24"/>
    <w:rsid w:val="00A60C06"/>
    <w:rsid w:val="00A60D34"/>
    <w:rsid w:val="00A60E45"/>
    <w:rsid w:val="00A60EFD"/>
    <w:rsid w:val="00A610D5"/>
    <w:rsid w:val="00A610EC"/>
    <w:rsid w:val="00A61192"/>
    <w:rsid w:val="00A6153B"/>
    <w:rsid w:val="00A618E4"/>
    <w:rsid w:val="00A61B05"/>
    <w:rsid w:val="00A61B4F"/>
    <w:rsid w:val="00A62226"/>
    <w:rsid w:val="00A6228B"/>
    <w:rsid w:val="00A62713"/>
    <w:rsid w:val="00A6289F"/>
    <w:rsid w:val="00A629D3"/>
    <w:rsid w:val="00A62A00"/>
    <w:rsid w:val="00A62A01"/>
    <w:rsid w:val="00A62A48"/>
    <w:rsid w:val="00A62A8A"/>
    <w:rsid w:val="00A62B48"/>
    <w:rsid w:val="00A62B7A"/>
    <w:rsid w:val="00A63278"/>
    <w:rsid w:val="00A632EB"/>
    <w:rsid w:val="00A6358D"/>
    <w:rsid w:val="00A63632"/>
    <w:rsid w:val="00A63765"/>
    <w:rsid w:val="00A639B9"/>
    <w:rsid w:val="00A639D9"/>
    <w:rsid w:val="00A639E2"/>
    <w:rsid w:val="00A63F20"/>
    <w:rsid w:val="00A644E7"/>
    <w:rsid w:val="00A64C41"/>
    <w:rsid w:val="00A64E77"/>
    <w:rsid w:val="00A6509F"/>
    <w:rsid w:val="00A650B6"/>
    <w:rsid w:val="00A652E0"/>
    <w:rsid w:val="00A6542D"/>
    <w:rsid w:val="00A657D2"/>
    <w:rsid w:val="00A659C4"/>
    <w:rsid w:val="00A65A51"/>
    <w:rsid w:val="00A65AEE"/>
    <w:rsid w:val="00A65AFB"/>
    <w:rsid w:val="00A65BF4"/>
    <w:rsid w:val="00A65D27"/>
    <w:rsid w:val="00A65DD7"/>
    <w:rsid w:val="00A66080"/>
    <w:rsid w:val="00A66176"/>
    <w:rsid w:val="00A6638D"/>
    <w:rsid w:val="00A663E5"/>
    <w:rsid w:val="00A66474"/>
    <w:rsid w:val="00A66801"/>
    <w:rsid w:val="00A66893"/>
    <w:rsid w:val="00A668EF"/>
    <w:rsid w:val="00A66FB8"/>
    <w:rsid w:val="00A67067"/>
    <w:rsid w:val="00A67162"/>
    <w:rsid w:val="00A67314"/>
    <w:rsid w:val="00A6787D"/>
    <w:rsid w:val="00A67A9C"/>
    <w:rsid w:val="00A67BA1"/>
    <w:rsid w:val="00A67EC4"/>
    <w:rsid w:val="00A67F94"/>
    <w:rsid w:val="00A67FD4"/>
    <w:rsid w:val="00A704A6"/>
    <w:rsid w:val="00A7067E"/>
    <w:rsid w:val="00A706EF"/>
    <w:rsid w:val="00A7083C"/>
    <w:rsid w:val="00A70955"/>
    <w:rsid w:val="00A70B03"/>
    <w:rsid w:val="00A70C27"/>
    <w:rsid w:val="00A70CD1"/>
    <w:rsid w:val="00A70FD8"/>
    <w:rsid w:val="00A71907"/>
    <w:rsid w:val="00A71B14"/>
    <w:rsid w:val="00A71B6C"/>
    <w:rsid w:val="00A71E9B"/>
    <w:rsid w:val="00A71F33"/>
    <w:rsid w:val="00A71F8B"/>
    <w:rsid w:val="00A720B8"/>
    <w:rsid w:val="00A724A5"/>
    <w:rsid w:val="00A72544"/>
    <w:rsid w:val="00A728CA"/>
    <w:rsid w:val="00A728E6"/>
    <w:rsid w:val="00A729FD"/>
    <w:rsid w:val="00A72AFE"/>
    <w:rsid w:val="00A7304B"/>
    <w:rsid w:val="00A732CB"/>
    <w:rsid w:val="00A732DC"/>
    <w:rsid w:val="00A7330F"/>
    <w:rsid w:val="00A7367A"/>
    <w:rsid w:val="00A7390E"/>
    <w:rsid w:val="00A73EF2"/>
    <w:rsid w:val="00A73F6F"/>
    <w:rsid w:val="00A73F8D"/>
    <w:rsid w:val="00A73FFA"/>
    <w:rsid w:val="00A74025"/>
    <w:rsid w:val="00A7417B"/>
    <w:rsid w:val="00A74186"/>
    <w:rsid w:val="00A74480"/>
    <w:rsid w:val="00A7495A"/>
    <w:rsid w:val="00A74AD2"/>
    <w:rsid w:val="00A74DB8"/>
    <w:rsid w:val="00A74F04"/>
    <w:rsid w:val="00A75208"/>
    <w:rsid w:val="00A75337"/>
    <w:rsid w:val="00A75465"/>
    <w:rsid w:val="00A7581E"/>
    <w:rsid w:val="00A7590F"/>
    <w:rsid w:val="00A75C0A"/>
    <w:rsid w:val="00A75CB2"/>
    <w:rsid w:val="00A75CE9"/>
    <w:rsid w:val="00A75D1F"/>
    <w:rsid w:val="00A75D5F"/>
    <w:rsid w:val="00A75DE5"/>
    <w:rsid w:val="00A765EF"/>
    <w:rsid w:val="00A76617"/>
    <w:rsid w:val="00A766E4"/>
    <w:rsid w:val="00A7693A"/>
    <w:rsid w:val="00A76E52"/>
    <w:rsid w:val="00A7716A"/>
    <w:rsid w:val="00A771DA"/>
    <w:rsid w:val="00A77A35"/>
    <w:rsid w:val="00A77E06"/>
    <w:rsid w:val="00A8027E"/>
    <w:rsid w:val="00A802A0"/>
    <w:rsid w:val="00A803D5"/>
    <w:rsid w:val="00A80902"/>
    <w:rsid w:val="00A80A14"/>
    <w:rsid w:val="00A80D4D"/>
    <w:rsid w:val="00A80E22"/>
    <w:rsid w:val="00A80F3E"/>
    <w:rsid w:val="00A80F4C"/>
    <w:rsid w:val="00A81539"/>
    <w:rsid w:val="00A81759"/>
    <w:rsid w:val="00A81F2F"/>
    <w:rsid w:val="00A82927"/>
    <w:rsid w:val="00A82DB0"/>
    <w:rsid w:val="00A82EE1"/>
    <w:rsid w:val="00A8301C"/>
    <w:rsid w:val="00A833E0"/>
    <w:rsid w:val="00A835A4"/>
    <w:rsid w:val="00A83982"/>
    <w:rsid w:val="00A83A6F"/>
    <w:rsid w:val="00A83CC5"/>
    <w:rsid w:val="00A83CF3"/>
    <w:rsid w:val="00A83FF3"/>
    <w:rsid w:val="00A8447E"/>
    <w:rsid w:val="00A845A6"/>
    <w:rsid w:val="00A84B12"/>
    <w:rsid w:val="00A8523E"/>
    <w:rsid w:val="00A85289"/>
    <w:rsid w:val="00A852D8"/>
    <w:rsid w:val="00A8566B"/>
    <w:rsid w:val="00A85B21"/>
    <w:rsid w:val="00A85FD2"/>
    <w:rsid w:val="00A861C7"/>
    <w:rsid w:val="00A864CD"/>
    <w:rsid w:val="00A868B8"/>
    <w:rsid w:val="00A87224"/>
    <w:rsid w:val="00A87354"/>
    <w:rsid w:val="00A8795C"/>
    <w:rsid w:val="00A87DC4"/>
    <w:rsid w:val="00A87ED5"/>
    <w:rsid w:val="00A87FCB"/>
    <w:rsid w:val="00A90193"/>
    <w:rsid w:val="00A9038F"/>
    <w:rsid w:val="00A90739"/>
    <w:rsid w:val="00A90BD7"/>
    <w:rsid w:val="00A90C15"/>
    <w:rsid w:val="00A90C2E"/>
    <w:rsid w:val="00A90D4C"/>
    <w:rsid w:val="00A90EA0"/>
    <w:rsid w:val="00A915E8"/>
    <w:rsid w:val="00A916C3"/>
    <w:rsid w:val="00A9180A"/>
    <w:rsid w:val="00A9193D"/>
    <w:rsid w:val="00A91A81"/>
    <w:rsid w:val="00A91D05"/>
    <w:rsid w:val="00A91F37"/>
    <w:rsid w:val="00A9206E"/>
    <w:rsid w:val="00A92154"/>
    <w:rsid w:val="00A926EE"/>
    <w:rsid w:val="00A92ABE"/>
    <w:rsid w:val="00A92D23"/>
    <w:rsid w:val="00A930C2"/>
    <w:rsid w:val="00A93242"/>
    <w:rsid w:val="00A932BF"/>
    <w:rsid w:val="00A93493"/>
    <w:rsid w:val="00A93920"/>
    <w:rsid w:val="00A94682"/>
    <w:rsid w:val="00A94C93"/>
    <w:rsid w:val="00A94E89"/>
    <w:rsid w:val="00A95135"/>
    <w:rsid w:val="00A957C8"/>
    <w:rsid w:val="00A95876"/>
    <w:rsid w:val="00A9588A"/>
    <w:rsid w:val="00A95AA5"/>
    <w:rsid w:val="00A95B3E"/>
    <w:rsid w:val="00A95F8C"/>
    <w:rsid w:val="00A9639B"/>
    <w:rsid w:val="00A96607"/>
    <w:rsid w:val="00A96BA1"/>
    <w:rsid w:val="00A96C5E"/>
    <w:rsid w:val="00A96F8B"/>
    <w:rsid w:val="00A97055"/>
    <w:rsid w:val="00A973AE"/>
    <w:rsid w:val="00A9767F"/>
    <w:rsid w:val="00A9788C"/>
    <w:rsid w:val="00A97C53"/>
    <w:rsid w:val="00AA014A"/>
    <w:rsid w:val="00AA0257"/>
    <w:rsid w:val="00AA06FA"/>
    <w:rsid w:val="00AA0AE8"/>
    <w:rsid w:val="00AA1089"/>
    <w:rsid w:val="00AA1304"/>
    <w:rsid w:val="00AA1902"/>
    <w:rsid w:val="00AA1A98"/>
    <w:rsid w:val="00AA1D4D"/>
    <w:rsid w:val="00AA1EBE"/>
    <w:rsid w:val="00AA221B"/>
    <w:rsid w:val="00AA23FD"/>
    <w:rsid w:val="00AA2649"/>
    <w:rsid w:val="00AA29D3"/>
    <w:rsid w:val="00AA2AEA"/>
    <w:rsid w:val="00AA2C8D"/>
    <w:rsid w:val="00AA2EB3"/>
    <w:rsid w:val="00AA2FF9"/>
    <w:rsid w:val="00AA31FF"/>
    <w:rsid w:val="00AA3311"/>
    <w:rsid w:val="00AA3387"/>
    <w:rsid w:val="00AA347A"/>
    <w:rsid w:val="00AA34CB"/>
    <w:rsid w:val="00AA3585"/>
    <w:rsid w:val="00AA3782"/>
    <w:rsid w:val="00AA3BB8"/>
    <w:rsid w:val="00AA3EBF"/>
    <w:rsid w:val="00AA409F"/>
    <w:rsid w:val="00AA40AA"/>
    <w:rsid w:val="00AA40EA"/>
    <w:rsid w:val="00AA4203"/>
    <w:rsid w:val="00AA428B"/>
    <w:rsid w:val="00AA45E1"/>
    <w:rsid w:val="00AA4893"/>
    <w:rsid w:val="00AA4A1E"/>
    <w:rsid w:val="00AA4A44"/>
    <w:rsid w:val="00AA51A5"/>
    <w:rsid w:val="00AA534B"/>
    <w:rsid w:val="00AA5430"/>
    <w:rsid w:val="00AA564A"/>
    <w:rsid w:val="00AA572A"/>
    <w:rsid w:val="00AA5B77"/>
    <w:rsid w:val="00AA5C35"/>
    <w:rsid w:val="00AA6025"/>
    <w:rsid w:val="00AA6074"/>
    <w:rsid w:val="00AA662F"/>
    <w:rsid w:val="00AA6A53"/>
    <w:rsid w:val="00AA6B70"/>
    <w:rsid w:val="00AA7290"/>
    <w:rsid w:val="00AA7990"/>
    <w:rsid w:val="00AA7B1A"/>
    <w:rsid w:val="00AA7B52"/>
    <w:rsid w:val="00AA7D4D"/>
    <w:rsid w:val="00AA7DA5"/>
    <w:rsid w:val="00AB0002"/>
    <w:rsid w:val="00AB0050"/>
    <w:rsid w:val="00AB04F0"/>
    <w:rsid w:val="00AB0541"/>
    <w:rsid w:val="00AB0625"/>
    <w:rsid w:val="00AB113A"/>
    <w:rsid w:val="00AB160B"/>
    <w:rsid w:val="00AB17A2"/>
    <w:rsid w:val="00AB17AE"/>
    <w:rsid w:val="00AB1A30"/>
    <w:rsid w:val="00AB1C33"/>
    <w:rsid w:val="00AB1C9F"/>
    <w:rsid w:val="00AB1CCA"/>
    <w:rsid w:val="00AB1E6D"/>
    <w:rsid w:val="00AB267E"/>
    <w:rsid w:val="00AB287B"/>
    <w:rsid w:val="00AB287D"/>
    <w:rsid w:val="00AB2A8F"/>
    <w:rsid w:val="00AB2E4E"/>
    <w:rsid w:val="00AB37FF"/>
    <w:rsid w:val="00AB383E"/>
    <w:rsid w:val="00AB3943"/>
    <w:rsid w:val="00AB3A21"/>
    <w:rsid w:val="00AB3C87"/>
    <w:rsid w:val="00AB3DB3"/>
    <w:rsid w:val="00AB42D6"/>
    <w:rsid w:val="00AB4F94"/>
    <w:rsid w:val="00AB514F"/>
    <w:rsid w:val="00AB5172"/>
    <w:rsid w:val="00AB528F"/>
    <w:rsid w:val="00AB52CC"/>
    <w:rsid w:val="00AB5A43"/>
    <w:rsid w:val="00AB5DEE"/>
    <w:rsid w:val="00AB5F1F"/>
    <w:rsid w:val="00AB5F4E"/>
    <w:rsid w:val="00AB61EF"/>
    <w:rsid w:val="00AB62D5"/>
    <w:rsid w:val="00AB69FE"/>
    <w:rsid w:val="00AB6C84"/>
    <w:rsid w:val="00AB6C88"/>
    <w:rsid w:val="00AB6C8F"/>
    <w:rsid w:val="00AB6FE2"/>
    <w:rsid w:val="00AB7210"/>
    <w:rsid w:val="00AB7248"/>
    <w:rsid w:val="00AB74E2"/>
    <w:rsid w:val="00AB7AFD"/>
    <w:rsid w:val="00AB7CF3"/>
    <w:rsid w:val="00AB7F9C"/>
    <w:rsid w:val="00AC038F"/>
    <w:rsid w:val="00AC03DE"/>
    <w:rsid w:val="00AC0431"/>
    <w:rsid w:val="00AC0CE9"/>
    <w:rsid w:val="00AC0E1E"/>
    <w:rsid w:val="00AC0F20"/>
    <w:rsid w:val="00AC1270"/>
    <w:rsid w:val="00AC1797"/>
    <w:rsid w:val="00AC1BC8"/>
    <w:rsid w:val="00AC1BD9"/>
    <w:rsid w:val="00AC1ECC"/>
    <w:rsid w:val="00AC2053"/>
    <w:rsid w:val="00AC2150"/>
    <w:rsid w:val="00AC245B"/>
    <w:rsid w:val="00AC24C0"/>
    <w:rsid w:val="00AC26A3"/>
    <w:rsid w:val="00AC285A"/>
    <w:rsid w:val="00AC2C8A"/>
    <w:rsid w:val="00AC2CDB"/>
    <w:rsid w:val="00AC302D"/>
    <w:rsid w:val="00AC35F1"/>
    <w:rsid w:val="00AC3786"/>
    <w:rsid w:val="00AC399B"/>
    <w:rsid w:val="00AC3AE1"/>
    <w:rsid w:val="00AC3D1F"/>
    <w:rsid w:val="00AC3EFC"/>
    <w:rsid w:val="00AC3F9B"/>
    <w:rsid w:val="00AC4FA6"/>
    <w:rsid w:val="00AC50E5"/>
    <w:rsid w:val="00AC5570"/>
    <w:rsid w:val="00AC55DE"/>
    <w:rsid w:val="00AC55E2"/>
    <w:rsid w:val="00AC56D6"/>
    <w:rsid w:val="00AC5883"/>
    <w:rsid w:val="00AC5950"/>
    <w:rsid w:val="00AC5A07"/>
    <w:rsid w:val="00AC5BD7"/>
    <w:rsid w:val="00AC5BF8"/>
    <w:rsid w:val="00AC5D26"/>
    <w:rsid w:val="00AC6278"/>
    <w:rsid w:val="00AC62D2"/>
    <w:rsid w:val="00AC62F5"/>
    <w:rsid w:val="00AC6B0F"/>
    <w:rsid w:val="00AC714D"/>
    <w:rsid w:val="00AC73E8"/>
    <w:rsid w:val="00AC73E9"/>
    <w:rsid w:val="00AC7561"/>
    <w:rsid w:val="00AC75E3"/>
    <w:rsid w:val="00AC7607"/>
    <w:rsid w:val="00AC7833"/>
    <w:rsid w:val="00AC7A02"/>
    <w:rsid w:val="00AC7A69"/>
    <w:rsid w:val="00AC7AD1"/>
    <w:rsid w:val="00AC7B38"/>
    <w:rsid w:val="00AD06C6"/>
    <w:rsid w:val="00AD0A20"/>
    <w:rsid w:val="00AD0C47"/>
    <w:rsid w:val="00AD0CBC"/>
    <w:rsid w:val="00AD0CDE"/>
    <w:rsid w:val="00AD0D8E"/>
    <w:rsid w:val="00AD0FFD"/>
    <w:rsid w:val="00AD1A88"/>
    <w:rsid w:val="00AD2115"/>
    <w:rsid w:val="00AD22E1"/>
    <w:rsid w:val="00AD24BC"/>
    <w:rsid w:val="00AD29D6"/>
    <w:rsid w:val="00AD2A30"/>
    <w:rsid w:val="00AD3251"/>
    <w:rsid w:val="00AD3668"/>
    <w:rsid w:val="00AD3E67"/>
    <w:rsid w:val="00AD438D"/>
    <w:rsid w:val="00AD450D"/>
    <w:rsid w:val="00AD456B"/>
    <w:rsid w:val="00AD459F"/>
    <w:rsid w:val="00AD47C1"/>
    <w:rsid w:val="00AD490C"/>
    <w:rsid w:val="00AD57AA"/>
    <w:rsid w:val="00AD5BB0"/>
    <w:rsid w:val="00AD5D86"/>
    <w:rsid w:val="00AD5F66"/>
    <w:rsid w:val="00AD6285"/>
    <w:rsid w:val="00AD62AA"/>
    <w:rsid w:val="00AD63F5"/>
    <w:rsid w:val="00AD6A5A"/>
    <w:rsid w:val="00AD6AF0"/>
    <w:rsid w:val="00AD6D7E"/>
    <w:rsid w:val="00AD6FB5"/>
    <w:rsid w:val="00AD716B"/>
    <w:rsid w:val="00AD7243"/>
    <w:rsid w:val="00AD75D3"/>
    <w:rsid w:val="00AD775A"/>
    <w:rsid w:val="00AD7943"/>
    <w:rsid w:val="00AD7BD0"/>
    <w:rsid w:val="00AD7BD6"/>
    <w:rsid w:val="00AD7E7F"/>
    <w:rsid w:val="00AE001E"/>
    <w:rsid w:val="00AE0403"/>
    <w:rsid w:val="00AE06DE"/>
    <w:rsid w:val="00AE0918"/>
    <w:rsid w:val="00AE0963"/>
    <w:rsid w:val="00AE1020"/>
    <w:rsid w:val="00AE11A7"/>
    <w:rsid w:val="00AE16D9"/>
    <w:rsid w:val="00AE1824"/>
    <w:rsid w:val="00AE1AAA"/>
    <w:rsid w:val="00AE1C95"/>
    <w:rsid w:val="00AE1F49"/>
    <w:rsid w:val="00AE1FEB"/>
    <w:rsid w:val="00AE208E"/>
    <w:rsid w:val="00AE209F"/>
    <w:rsid w:val="00AE2230"/>
    <w:rsid w:val="00AE2744"/>
    <w:rsid w:val="00AE274D"/>
    <w:rsid w:val="00AE28B9"/>
    <w:rsid w:val="00AE2909"/>
    <w:rsid w:val="00AE29DA"/>
    <w:rsid w:val="00AE2CCF"/>
    <w:rsid w:val="00AE2D4D"/>
    <w:rsid w:val="00AE2EBA"/>
    <w:rsid w:val="00AE3101"/>
    <w:rsid w:val="00AE315A"/>
    <w:rsid w:val="00AE3443"/>
    <w:rsid w:val="00AE3635"/>
    <w:rsid w:val="00AE3674"/>
    <w:rsid w:val="00AE3700"/>
    <w:rsid w:val="00AE4045"/>
    <w:rsid w:val="00AE4092"/>
    <w:rsid w:val="00AE438B"/>
    <w:rsid w:val="00AE4411"/>
    <w:rsid w:val="00AE4712"/>
    <w:rsid w:val="00AE4AAD"/>
    <w:rsid w:val="00AE50DB"/>
    <w:rsid w:val="00AE5191"/>
    <w:rsid w:val="00AE51E7"/>
    <w:rsid w:val="00AE537F"/>
    <w:rsid w:val="00AE53CE"/>
    <w:rsid w:val="00AE5698"/>
    <w:rsid w:val="00AE5BD6"/>
    <w:rsid w:val="00AE5C6B"/>
    <w:rsid w:val="00AE60AE"/>
    <w:rsid w:val="00AE6798"/>
    <w:rsid w:val="00AE6876"/>
    <w:rsid w:val="00AE6C0E"/>
    <w:rsid w:val="00AE6D1F"/>
    <w:rsid w:val="00AE6E83"/>
    <w:rsid w:val="00AE720D"/>
    <w:rsid w:val="00AE75D5"/>
    <w:rsid w:val="00AE771D"/>
    <w:rsid w:val="00AE773B"/>
    <w:rsid w:val="00AE7987"/>
    <w:rsid w:val="00AE7AE9"/>
    <w:rsid w:val="00AF04FF"/>
    <w:rsid w:val="00AF064D"/>
    <w:rsid w:val="00AF07D2"/>
    <w:rsid w:val="00AF0E39"/>
    <w:rsid w:val="00AF103C"/>
    <w:rsid w:val="00AF10AE"/>
    <w:rsid w:val="00AF13EE"/>
    <w:rsid w:val="00AF16E5"/>
    <w:rsid w:val="00AF1E44"/>
    <w:rsid w:val="00AF20BE"/>
    <w:rsid w:val="00AF25E1"/>
    <w:rsid w:val="00AF2BE2"/>
    <w:rsid w:val="00AF2C72"/>
    <w:rsid w:val="00AF2D10"/>
    <w:rsid w:val="00AF2F66"/>
    <w:rsid w:val="00AF3C2A"/>
    <w:rsid w:val="00AF3F69"/>
    <w:rsid w:val="00AF3F9B"/>
    <w:rsid w:val="00AF408C"/>
    <w:rsid w:val="00AF40F5"/>
    <w:rsid w:val="00AF4355"/>
    <w:rsid w:val="00AF43CA"/>
    <w:rsid w:val="00AF48CD"/>
    <w:rsid w:val="00AF4996"/>
    <w:rsid w:val="00AF4A5C"/>
    <w:rsid w:val="00AF533C"/>
    <w:rsid w:val="00AF54E2"/>
    <w:rsid w:val="00AF5514"/>
    <w:rsid w:val="00AF55AD"/>
    <w:rsid w:val="00AF5A4E"/>
    <w:rsid w:val="00AF5A9A"/>
    <w:rsid w:val="00AF5B6F"/>
    <w:rsid w:val="00AF5BC9"/>
    <w:rsid w:val="00AF5E62"/>
    <w:rsid w:val="00AF5E75"/>
    <w:rsid w:val="00AF5F33"/>
    <w:rsid w:val="00AF6058"/>
    <w:rsid w:val="00AF6346"/>
    <w:rsid w:val="00AF63FD"/>
    <w:rsid w:val="00AF642E"/>
    <w:rsid w:val="00AF6794"/>
    <w:rsid w:val="00AF6AC3"/>
    <w:rsid w:val="00AF6D6F"/>
    <w:rsid w:val="00AF7034"/>
    <w:rsid w:val="00AF726C"/>
    <w:rsid w:val="00AF77B8"/>
    <w:rsid w:val="00AF7A11"/>
    <w:rsid w:val="00B0037F"/>
    <w:rsid w:val="00B0048B"/>
    <w:rsid w:val="00B00702"/>
    <w:rsid w:val="00B00734"/>
    <w:rsid w:val="00B00B35"/>
    <w:rsid w:val="00B00BC9"/>
    <w:rsid w:val="00B00C52"/>
    <w:rsid w:val="00B00E5D"/>
    <w:rsid w:val="00B00FE7"/>
    <w:rsid w:val="00B0100B"/>
    <w:rsid w:val="00B01C21"/>
    <w:rsid w:val="00B020A4"/>
    <w:rsid w:val="00B02194"/>
    <w:rsid w:val="00B024B6"/>
    <w:rsid w:val="00B024DC"/>
    <w:rsid w:val="00B02AEB"/>
    <w:rsid w:val="00B02B87"/>
    <w:rsid w:val="00B0320D"/>
    <w:rsid w:val="00B03902"/>
    <w:rsid w:val="00B03947"/>
    <w:rsid w:val="00B0394A"/>
    <w:rsid w:val="00B03FF7"/>
    <w:rsid w:val="00B04185"/>
    <w:rsid w:val="00B0435B"/>
    <w:rsid w:val="00B0466D"/>
    <w:rsid w:val="00B046FD"/>
    <w:rsid w:val="00B04AA2"/>
    <w:rsid w:val="00B04E0E"/>
    <w:rsid w:val="00B05068"/>
    <w:rsid w:val="00B05288"/>
    <w:rsid w:val="00B05688"/>
    <w:rsid w:val="00B05868"/>
    <w:rsid w:val="00B0597A"/>
    <w:rsid w:val="00B05E40"/>
    <w:rsid w:val="00B060BF"/>
    <w:rsid w:val="00B06269"/>
    <w:rsid w:val="00B063F1"/>
    <w:rsid w:val="00B06440"/>
    <w:rsid w:val="00B06536"/>
    <w:rsid w:val="00B06686"/>
    <w:rsid w:val="00B0698E"/>
    <w:rsid w:val="00B069FE"/>
    <w:rsid w:val="00B06C5A"/>
    <w:rsid w:val="00B06D47"/>
    <w:rsid w:val="00B071B7"/>
    <w:rsid w:val="00B073B1"/>
    <w:rsid w:val="00B07606"/>
    <w:rsid w:val="00B0764A"/>
    <w:rsid w:val="00B0779E"/>
    <w:rsid w:val="00B1007A"/>
    <w:rsid w:val="00B10360"/>
    <w:rsid w:val="00B1079F"/>
    <w:rsid w:val="00B1097C"/>
    <w:rsid w:val="00B10A0A"/>
    <w:rsid w:val="00B10B2F"/>
    <w:rsid w:val="00B10C57"/>
    <w:rsid w:val="00B10E44"/>
    <w:rsid w:val="00B1103D"/>
    <w:rsid w:val="00B110CC"/>
    <w:rsid w:val="00B1180B"/>
    <w:rsid w:val="00B12151"/>
    <w:rsid w:val="00B123A6"/>
    <w:rsid w:val="00B1287C"/>
    <w:rsid w:val="00B12989"/>
    <w:rsid w:val="00B12B15"/>
    <w:rsid w:val="00B130C4"/>
    <w:rsid w:val="00B1348E"/>
    <w:rsid w:val="00B13546"/>
    <w:rsid w:val="00B1369C"/>
    <w:rsid w:val="00B137D6"/>
    <w:rsid w:val="00B138AD"/>
    <w:rsid w:val="00B13DCB"/>
    <w:rsid w:val="00B13F7D"/>
    <w:rsid w:val="00B140EA"/>
    <w:rsid w:val="00B142CA"/>
    <w:rsid w:val="00B145B1"/>
    <w:rsid w:val="00B14A4E"/>
    <w:rsid w:val="00B14D05"/>
    <w:rsid w:val="00B152B8"/>
    <w:rsid w:val="00B153CE"/>
    <w:rsid w:val="00B1546F"/>
    <w:rsid w:val="00B15975"/>
    <w:rsid w:val="00B15BDE"/>
    <w:rsid w:val="00B15DC9"/>
    <w:rsid w:val="00B15DDF"/>
    <w:rsid w:val="00B1604B"/>
    <w:rsid w:val="00B160B8"/>
    <w:rsid w:val="00B161CC"/>
    <w:rsid w:val="00B168C1"/>
    <w:rsid w:val="00B170D5"/>
    <w:rsid w:val="00B170F1"/>
    <w:rsid w:val="00B170F5"/>
    <w:rsid w:val="00B171F0"/>
    <w:rsid w:val="00B17807"/>
    <w:rsid w:val="00B178F5"/>
    <w:rsid w:val="00B17978"/>
    <w:rsid w:val="00B17DDF"/>
    <w:rsid w:val="00B17F49"/>
    <w:rsid w:val="00B20031"/>
    <w:rsid w:val="00B202DF"/>
    <w:rsid w:val="00B202F1"/>
    <w:rsid w:val="00B206E9"/>
    <w:rsid w:val="00B2078A"/>
    <w:rsid w:val="00B20E04"/>
    <w:rsid w:val="00B20E96"/>
    <w:rsid w:val="00B2111F"/>
    <w:rsid w:val="00B2120A"/>
    <w:rsid w:val="00B2120C"/>
    <w:rsid w:val="00B21238"/>
    <w:rsid w:val="00B21678"/>
    <w:rsid w:val="00B21D42"/>
    <w:rsid w:val="00B221F8"/>
    <w:rsid w:val="00B22286"/>
    <w:rsid w:val="00B2276B"/>
    <w:rsid w:val="00B22892"/>
    <w:rsid w:val="00B22CD3"/>
    <w:rsid w:val="00B22F25"/>
    <w:rsid w:val="00B23011"/>
    <w:rsid w:val="00B23020"/>
    <w:rsid w:val="00B230F4"/>
    <w:rsid w:val="00B2324D"/>
    <w:rsid w:val="00B23380"/>
    <w:rsid w:val="00B23466"/>
    <w:rsid w:val="00B236F5"/>
    <w:rsid w:val="00B23821"/>
    <w:rsid w:val="00B23A76"/>
    <w:rsid w:val="00B23B6D"/>
    <w:rsid w:val="00B23B96"/>
    <w:rsid w:val="00B24033"/>
    <w:rsid w:val="00B240F1"/>
    <w:rsid w:val="00B242E3"/>
    <w:rsid w:val="00B244A0"/>
    <w:rsid w:val="00B248CF"/>
    <w:rsid w:val="00B2494E"/>
    <w:rsid w:val="00B25001"/>
    <w:rsid w:val="00B2508F"/>
    <w:rsid w:val="00B25318"/>
    <w:rsid w:val="00B253C0"/>
    <w:rsid w:val="00B25630"/>
    <w:rsid w:val="00B25695"/>
    <w:rsid w:val="00B25B1C"/>
    <w:rsid w:val="00B25B96"/>
    <w:rsid w:val="00B25BF5"/>
    <w:rsid w:val="00B25C91"/>
    <w:rsid w:val="00B2604C"/>
    <w:rsid w:val="00B2643B"/>
    <w:rsid w:val="00B2675B"/>
    <w:rsid w:val="00B267D0"/>
    <w:rsid w:val="00B269AC"/>
    <w:rsid w:val="00B26B44"/>
    <w:rsid w:val="00B26BE0"/>
    <w:rsid w:val="00B26D91"/>
    <w:rsid w:val="00B27027"/>
    <w:rsid w:val="00B271B6"/>
    <w:rsid w:val="00B2759B"/>
    <w:rsid w:val="00B3033B"/>
    <w:rsid w:val="00B30402"/>
    <w:rsid w:val="00B305C8"/>
    <w:rsid w:val="00B30617"/>
    <w:rsid w:val="00B30661"/>
    <w:rsid w:val="00B307BC"/>
    <w:rsid w:val="00B307D9"/>
    <w:rsid w:val="00B30862"/>
    <w:rsid w:val="00B30AEC"/>
    <w:rsid w:val="00B30C3E"/>
    <w:rsid w:val="00B30D2F"/>
    <w:rsid w:val="00B30E56"/>
    <w:rsid w:val="00B31288"/>
    <w:rsid w:val="00B316C1"/>
    <w:rsid w:val="00B31780"/>
    <w:rsid w:val="00B317E9"/>
    <w:rsid w:val="00B31879"/>
    <w:rsid w:val="00B31957"/>
    <w:rsid w:val="00B31D47"/>
    <w:rsid w:val="00B31D6C"/>
    <w:rsid w:val="00B31EC2"/>
    <w:rsid w:val="00B31F0B"/>
    <w:rsid w:val="00B32026"/>
    <w:rsid w:val="00B323E8"/>
    <w:rsid w:val="00B3253A"/>
    <w:rsid w:val="00B32832"/>
    <w:rsid w:val="00B32D01"/>
    <w:rsid w:val="00B33106"/>
    <w:rsid w:val="00B33136"/>
    <w:rsid w:val="00B3321C"/>
    <w:rsid w:val="00B3338A"/>
    <w:rsid w:val="00B333B8"/>
    <w:rsid w:val="00B338B9"/>
    <w:rsid w:val="00B33997"/>
    <w:rsid w:val="00B33AFE"/>
    <w:rsid w:val="00B33D3B"/>
    <w:rsid w:val="00B33D62"/>
    <w:rsid w:val="00B33D7F"/>
    <w:rsid w:val="00B34141"/>
    <w:rsid w:val="00B346DC"/>
    <w:rsid w:val="00B346FF"/>
    <w:rsid w:val="00B34876"/>
    <w:rsid w:val="00B34D52"/>
    <w:rsid w:val="00B34D62"/>
    <w:rsid w:val="00B34D96"/>
    <w:rsid w:val="00B34F55"/>
    <w:rsid w:val="00B3508A"/>
    <w:rsid w:val="00B3523C"/>
    <w:rsid w:val="00B354B8"/>
    <w:rsid w:val="00B35554"/>
    <w:rsid w:val="00B35680"/>
    <w:rsid w:val="00B357E0"/>
    <w:rsid w:val="00B35B9C"/>
    <w:rsid w:val="00B35D2D"/>
    <w:rsid w:val="00B3637B"/>
    <w:rsid w:val="00B365F1"/>
    <w:rsid w:val="00B366D2"/>
    <w:rsid w:val="00B36AB6"/>
    <w:rsid w:val="00B36C37"/>
    <w:rsid w:val="00B37110"/>
    <w:rsid w:val="00B3764D"/>
    <w:rsid w:val="00B3766A"/>
    <w:rsid w:val="00B37897"/>
    <w:rsid w:val="00B37917"/>
    <w:rsid w:val="00B37934"/>
    <w:rsid w:val="00B40171"/>
    <w:rsid w:val="00B4023D"/>
    <w:rsid w:val="00B402DD"/>
    <w:rsid w:val="00B4083E"/>
    <w:rsid w:val="00B41025"/>
    <w:rsid w:val="00B41083"/>
    <w:rsid w:val="00B410B2"/>
    <w:rsid w:val="00B412BB"/>
    <w:rsid w:val="00B41420"/>
    <w:rsid w:val="00B415ED"/>
    <w:rsid w:val="00B417FD"/>
    <w:rsid w:val="00B4188E"/>
    <w:rsid w:val="00B41C2D"/>
    <w:rsid w:val="00B42572"/>
    <w:rsid w:val="00B42747"/>
    <w:rsid w:val="00B428F8"/>
    <w:rsid w:val="00B42CA9"/>
    <w:rsid w:val="00B43471"/>
    <w:rsid w:val="00B43690"/>
    <w:rsid w:val="00B43698"/>
    <w:rsid w:val="00B436DA"/>
    <w:rsid w:val="00B439F5"/>
    <w:rsid w:val="00B43A98"/>
    <w:rsid w:val="00B43AA7"/>
    <w:rsid w:val="00B442EE"/>
    <w:rsid w:val="00B445AD"/>
    <w:rsid w:val="00B446C7"/>
    <w:rsid w:val="00B44736"/>
    <w:rsid w:val="00B44FD9"/>
    <w:rsid w:val="00B45019"/>
    <w:rsid w:val="00B45205"/>
    <w:rsid w:val="00B45540"/>
    <w:rsid w:val="00B45545"/>
    <w:rsid w:val="00B45687"/>
    <w:rsid w:val="00B45B09"/>
    <w:rsid w:val="00B45CDD"/>
    <w:rsid w:val="00B45DD9"/>
    <w:rsid w:val="00B45F52"/>
    <w:rsid w:val="00B463E3"/>
    <w:rsid w:val="00B467EF"/>
    <w:rsid w:val="00B469AD"/>
    <w:rsid w:val="00B46A3E"/>
    <w:rsid w:val="00B46AB8"/>
    <w:rsid w:val="00B46FB8"/>
    <w:rsid w:val="00B47284"/>
    <w:rsid w:val="00B47288"/>
    <w:rsid w:val="00B47654"/>
    <w:rsid w:val="00B476B5"/>
    <w:rsid w:val="00B47A14"/>
    <w:rsid w:val="00B47B65"/>
    <w:rsid w:val="00B47BF7"/>
    <w:rsid w:val="00B5001E"/>
    <w:rsid w:val="00B501D5"/>
    <w:rsid w:val="00B50262"/>
    <w:rsid w:val="00B50385"/>
    <w:rsid w:val="00B508CA"/>
    <w:rsid w:val="00B50E9C"/>
    <w:rsid w:val="00B51441"/>
    <w:rsid w:val="00B514E1"/>
    <w:rsid w:val="00B517CC"/>
    <w:rsid w:val="00B51A3D"/>
    <w:rsid w:val="00B51CB4"/>
    <w:rsid w:val="00B520E0"/>
    <w:rsid w:val="00B52200"/>
    <w:rsid w:val="00B5235C"/>
    <w:rsid w:val="00B5238D"/>
    <w:rsid w:val="00B5256B"/>
    <w:rsid w:val="00B5283F"/>
    <w:rsid w:val="00B528C7"/>
    <w:rsid w:val="00B52A46"/>
    <w:rsid w:val="00B533FA"/>
    <w:rsid w:val="00B5340F"/>
    <w:rsid w:val="00B5351B"/>
    <w:rsid w:val="00B53748"/>
    <w:rsid w:val="00B538D4"/>
    <w:rsid w:val="00B53E71"/>
    <w:rsid w:val="00B54939"/>
    <w:rsid w:val="00B54C42"/>
    <w:rsid w:val="00B550CD"/>
    <w:rsid w:val="00B551D3"/>
    <w:rsid w:val="00B553AB"/>
    <w:rsid w:val="00B555D4"/>
    <w:rsid w:val="00B557F2"/>
    <w:rsid w:val="00B55B75"/>
    <w:rsid w:val="00B55DB9"/>
    <w:rsid w:val="00B55E8B"/>
    <w:rsid w:val="00B566E7"/>
    <w:rsid w:val="00B56755"/>
    <w:rsid w:val="00B56944"/>
    <w:rsid w:val="00B56BE8"/>
    <w:rsid w:val="00B56CD1"/>
    <w:rsid w:val="00B57515"/>
    <w:rsid w:val="00B57678"/>
    <w:rsid w:val="00B579ED"/>
    <w:rsid w:val="00B57AF3"/>
    <w:rsid w:val="00B57C61"/>
    <w:rsid w:val="00B57CCE"/>
    <w:rsid w:val="00B60508"/>
    <w:rsid w:val="00B60A45"/>
    <w:rsid w:val="00B60D14"/>
    <w:rsid w:val="00B60E80"/>
    <w:rsid w:val="00B60FAA"/>
    <w:rsid w:val="00B61352"/>
    <w:rsid w:val="00B614BA"/>
    <w:rsid w:val="00B61A27"/>
    <w:rsid w:val="00B61C6F"/>
    <w:rsid w:val="00B61D6D"/>
    <w:rsid w:val="00B62049"/>
    <w:rsid w:val="00B620BC"/>
    <w:rsid w:val="00B621FA"/>
    <w:rsid w:val="00B621FD"/>
    <w:rsid w:val="00B62881"/>
    <w:rsid w:val="00B629BA"/>
    <w:rsid w:val="00B62B37"/>
    <w:rsid w:val="00B62CC9"/>
    <w:rsid w:val="00B62D3D"/>
    <w:rsid w:val="00B62F2E"/>
    <w:rsid w:val="00B63766"/>
    <w:rsid w:val="00B63DEF"/>
    <w:rsid w:val="00B642F5"/>
    <w:rsid w:val="00B64460"/>
    <w:rsid w:val="00B64B02"/>
    <w:rsid w:val="00B64B51"/>
    <w:rsid w:val="00B64D7D"/>
    <w:rsid w:val="00B64DA4"/>
    <w:rsid w:val="00B64E92"/>
    <w:rsid w:val="00B650D1"/>
    <w:rsid w:val="00B65249"/>
    <w:rsid w:val="00B6529F"/>
    <w:rsid w:val="00B653AF"/>
    <w:rsid w:val="00B654F8"/>
    <w:rsid w:val="00B656A5"/>
    <w:rsid w:val="00B6581F"/>
    <w:rsid w:val="00B65D10"/>
    <w:rsid w:val="00B66223"/>
    <w:rsid w:val="00B6631B"/>
    <w:rsid w:val="00B66A73"/>
    <w:rsid w:val="00B66F93"/>
    <w:rsid w:val="00B6722E"/>
    <w:rsid w:val="00B67313"/>
    <w:rsid w:val="00B67350"/>
    <w:rsid w:val="00B67401"/>
    <w:rsid w:val="00B677D0"/>
    <w:rsid w:val="00B67DF6"/>
    <w:rsid w:val="00B67EBC"/>
    <w:rsid w:val="00B7033A"/>
    <w:rsid w:val="00B704C8"/>
    <w:rsid w:val="00B710EC"/>
    <w:rsid w:val="00B712A9"/>
    <w:rsid w:val="00B71857"/>
    <w:rsid w:val="00B71884"/>
    <w:rsid w:val="00B718A1"/>
    <w:rsid w:val="00B71BEC"/>
    <w:rsid w:val="00B71C4F"/>
    <w:rsid w:val="00B71E69"/>
    <w:rsid w:val="00B71ED8"/>
    <w:rsid w:val="00B72259"/>
    <w:rsid w:val="00B7242A"/>
    <w:rsid w:val="00B7313D"/>
    <w:rsid w:val="00B734F2"/>
    <w:rsid w:val="00B737BD"/>
    <w:rsid w:val="00B73986"/>
    <w:rsid w:val="00B73F21"/>
    <w:rsid w:val="00B73F2D"/>
    <w:rsid w:val="00B74173"/>
    <w:rsid w:val="00B74358"/>
    <w:rsid w:val="00B7437A"/>
    <w:rsid w:val="00B74CC4"/>
    <w:rsid w:val="00B74EAF"/>
    <w:rsid w:val="00B7560F"/>
    <w:rsid w:val="00B758FF"/>
    <w:rsid w:val="00B759BB"/>
    <w:rsid w:val="00B75B14"/>
    <w:rsid w:val="00B75CB3"/>
    <w:rsid w:val="00B75D62"/>
    <w:rsid w:val="00B75F4D"/>
    <w:rsid w:val="00B76089"/>
    <w:rsid w:val="00B76564"/>
    <w:rsid w:val="00B7675A"/>
    <w:rsid w:val="00B76802"/>
    <w:rsid w:val="00B76A88"/>
    <w:rsid w:val="00B76E84"/>
    <w:rsid w:val="00B77194"/>
    <w:rsid w:val="00B77218"/>
    <w:rsid w:val="00B7724C"/>
    <w:rsid w:val="00B772E9"/>
    <w:rsid w:val="00B77327"/>
    <w:rsid w:val="00B7766B"/>
    <w:rsid w:val="00B779A8"/>
    <w:rsid w:val="00B77C42"/>
    <w:rsid w:val="00B77F16"/>
    <w:rsid w:val="00B8001A"/>
    <w:rsid w:val="00B801E1"/>
    <w:rsid w:val="00B80592"/>
    <w:rsid w:val="00B8059E"/>
    <w:rsid w:val="00B80621"/>
    <w:rsid w:val="00B80AEC"/>
    <w:rsid w:val="00B80E98"/>
    <w:rsid w:val="00B80EEC"/>
    <w:rsid w:val="00B80F51"/>
    <w:rsid w:val="00B80F8A"/>
    <w:rsid w:val="00B811FA"/>
    <w:rsid w:val="00B81861"/>
    <w:rsid w:val="00B81E43"/>
    <w:rsid w:val="00B822CB"/>
    <w:rsid w:val="00B82569"/>
    <w:rsid w:val="00B82591"/>
    <w:rsid w:val="00B825BC"/>
    <w:rsid w:val="00B8271D"/>
    <w:rsid w:val="00B82899"/>
    <w:rsid w:val="00B828DE"/>
    <w:rsid w:val="00B82A11"/>
    <w:rsid w:val="00B82BD7"/>
    <w:rsid w:val="00B830E5"/>
    <w:rsid w:val="00B833D6"/>
    <w:rsid w:val="00B83678"/>
    <w:rsid w:val="00B83819"/>
    <w:rsid w:val="00B838CA"/>
    <w:rsid w:val="00B83910"/>
    <w:rsid w:val="00B83971"/>
    <w:rsid w:val="00B83A33"/>
    <w:rsid w:val="00B83AA6"/>
    <w:rsid w:val="00B83C5B"/>
    <w:rsid w:val="00B83E51"/>
    <w:rsid w:val="00B84328"/>
    <w:rsid w:val="00B8470D"/>
    <w:rsid w:val="00B84783"/>
    <w:rsid w:val="00B84843"/>
    <w:rsid w:val="00B84CAE"/>
    <w:rsid w:val="00B84D32"/>
    <w:rsid w:val="00B84DD3"/>
    <w:rsid w:val="00B84FA1"/>
    <w:rsid w:val="00B85035"/>
    <w:rsid w:val="00B8508F"/>
    <w:rsid w:val="00B85480"/>
    <w:rsid w:val="00B85524"/>
    <w:rsid w:val="00B85911"/>
    <w:rsid w:val="00B862D5"/>
    <w:rsid w:val="00B86417"/>
    <w:rsid w:val="00B8642B"/>
    <w:rsid w:val="00B86753"/>
    <w:rsid w:val="00B86996"/>
    <w:rsid w:val="00B86ECD"/>
    <w:rsid w:val="00B87180"/>
    <w:rsid w:val="00B8727A"/>
    <w:rsid w:val="00B8729B"/>
    <w:rsid w:val="00B875EF"/>
    <w:rsid w:val="00B875F8"/>
    <w:rsid w:val="00B876EC"/>
    <w:rsid w:val="00B878EA"/>
    <w:rsid w:val="00B8798E"/>
    <w:rsid w:val="00B87C53"/>
    <w:rsid w:val="00B900A7"/>
    <w:rsid w:val="00B900EF"/>
    <w:rsid w:val="00B904F5"/>
    <w:rsid w:val="00B909A4"/>
    <w:rsid w:val="00B910BD"/>
    <w:rsid w:val="00B9136C"/>
    <w:rsid w:val="00B91876"/>
    <w:rsid w:val="00B91924"/>
    <w:rsid w:val="00B91ABB"/>
    <w:rsid w:val="00B926C0"/>
    <w:rsid w:val="00B92777"/>
    <w:rsid w:val="00B92ADC"/>
    <w:rsid w:val="00B92EA6"/>
    <w:rsid w:val="00B930DB"/>
    <w:rsid w:val="00B93396"/>
    <w:rsid w:val="00B93548"/>
    <w:rsid w:val="00B93613"/>
    <w:rsid w:val="00B93624"/>
    <w:rsid w:val="00B938CD"/>
    <w:rsid w:val="00B93E21"/>
    <w:rsid w:val="00B93FC0"/>
    <w:rsid w:val="00B940E4"/>
    <w:rsid w:val="00B94100"/>
    <w:rsid w:val="00B94119"/>
    <w:rsid w:val="00B94716"/>
    <w:rsid w:val="00B949BB"/>
    <w:rsid w:val="00B94C60"/>
    <w:rsid w:val="00B94E49"/>
    <w:rsid w:val="00B954CA"/>
    <w:rsid w:val="00B9560B"/>
    <w:rsid w:val="00B95673"/>
    <w:rsid w:val="00B956E5"/>
    <w:rsid w:val="00B959EF"/>
    <w:rsid w:val="00B95E5D"/>
    <w:rsid w:val="00B95F1F"/>
    <w:rsid w:val="00B95F3C"/>
    <w:rsid w:val="00B96226"/>
    <w:rsid w:val="00B96299"/>
    <w:rsid w:val="00B96317"/>
    <w:rsid w:val="00B9647A"/>
    <w:rsid w:val="00B9655D"/>
    <w:rsid w:val="00B96672"/>
    <w:rsid w:val="00B9670A"/>
    <w:rsid w:val="00B967A3"/>
    <w:rsid w:val="00B968AC"/>
    <w:rsid w:val="00B96B60"/>
    <w:rsid w:val="00B97141"/>
    <w:rsid w:val="00B974C9"/>
    <w:rsid w:val="00B976BA"/>
    <w:rsid w:val="00B97B97"/>
    <w:rsid w:val="00B97C56"/>
    <w:rsid w:val="00BA03C7"/>
    <w:rsid w:val="00BA057D"/>
    <w:rsid w:val="00BA060F"/>
    <w:rsid w:val="00BA06CA"/>
    <w:rsid w:val="00BA099D"/>
    <w:rsid w:val="00BA0D2B"/>
    <w:rsid w:val="00BA0DB9"/>
    <w:rsid w:val="00BA12F3"/>
    <w:rsid w:val="00BA1430"/>
    <w:rsid w:val="00BA1434"/>
    <w:rsid w:val="00BA1B54"/>
    <w:rsid w:val="00BA1BC6"/>
    <w:rsid w:val="00BA1C23"/>
    <w:rsid w:val="00BA1DBB"/>
    <w:rsid w:val="00BA1F85"/>
    <w:rsid w:val="00BA22B4"/>
    <w:rsid w:val="00BA242E"/>
    <w:rsid w:val="00BA2894"/>
    <w:rsid w:val="00BA2F05"/>
    <w:rsid w:val="00BA32D1"/>
    <w:rsid w:val="00BA3702"/>
    <w:rsid w:val="00BA372B"/>
    <w:rsid w:val="00BA374F"/>
    <w:rsid w:val="00BA3811"/>
    <w:rsid w:val="00BA3954"/>
    <w:rsid w:val="00BA397A"/>
    <w:rsid w:val="00BA3AB8"/>
    <w:rsid w:val="00BA3B53"/>
    <w:rsid w:val="00BA4105"/>
    <w:rsid w:val="00BA4158"/>
    <w:rsid w:val="00BA454A"/>
    <w:rsid w:val="00BA4A19"/>
    <w:rsid w:val="00BA4C1E"/>
    <w:rsid w:val="00BA4DC5"/>
    <w:rsid w:val="00BA52CA"/>
    <w:rsid w:val="00BA52F4"/>
    <w:rsid w:val="00BA534E"/>
    <w:rsid w:val="00BA5582"/>
    <w:rsid w:val="00BA55A1"/>
    <w:rsid w:val="00BA55E5"/>
    <w:rsid w:val="00BA5787"/>
    <w:rsid w:val="00BA57D0"/>
    <w:rsid w:val="00BA59E0"/>
    <w:rsid w:val="00BA5A7E"/>
    <w:rsid w:val="00BA5C31"/>
    <w:rsid w:val="00BA5C7C"/>
    <w:rsid w:val="00BA5ED8"/>
    <w:rsid w:val="00BA6BD1"/>
    <w:rsid w:val="00BA6C4B"/>
    <w:rsid w:val="00BA6C50"/>
    <w:rsid w:val="00BA6CF4"/>
    <w:rsid w:val="00BA6D62"/>
    <w:rsid w:val="00BA6FFC"/>
    <w:rsid w:val="00BA70CB"/>
    <w:rsid w:val="00BA70F9"/>
    <w:rsid w:val="00BA74CC"/>
    <w:rsid w:val="00BA755A"/>
    <w:rsid w:val="00BA7883"/>
    <w:rsid w:val="00BA788E"/>
    <w:rsid w:val="00BA79C8"/>
    <w:rsid w:val="00BA7A12"/>
    <w:rsid w:val="00BA7D79"/>
    <w:rsid w:val="00BA7DC4"/>
    <w:rsid w:val="00BB00DE"/>
    <w:rsid w:val="00BB0499"/>
    <w:rsid w:val="00BB0ABD"/>
    <w:rsid w:val="00BB0D2D"/>
    <w:rsid w:val="00BB13F6"/>
    <w:rsid w:val="00BB178B"/>
    <w:rsid w:val="00BB1BA2"/>
    <w:rsid w:val="00BB1CB8"/>
    <w:rsid w:val="00BB1D48"/>
    <w:rsid w:val="00BB1DF5"/>
    <w:rsid w:val="00BB1F30"/>
    <w:rsid w:val="00BB1FE9"/>
    <w:rsid w:val="00BB22FE"/>
    <w:rsid w:val="00BB2763"/>
    <w:rsid w:val="00BB2A86"/>
    <w:rsid w:val="00BB2B3D"/>
    <w:rsid w:val="00BB2BB5"/>
    <w:rsid w:val="00BB2ED3"/>
    <w:rsid w:val="00BB32B5"/>
    <w:rsid w:val="00BB36C1"/>
    <w:rsid w:val="00BB3729"/>
    <w:rsid w:val="00BB37DD"/>
    <w:rsid w:val="00BB3E68"/>
    <w:rsid w:val="00BB3EBB"/>
    <w:rsid w:val="00BB417F"/>
    <w:rsid w:val="00BB45A3"/>
    <w:rsid w:val="00BB4998"/>
    <w:rsid w:val="00BB4F40"/>
    <w:rsid w:val="00BB5412"/>
    <w:rsid w:val="00BB549B"/>
    <w:rsid w:val="00BB5594"/>
    <w:rsid w:val="00BB55BB"/>
    <w:rsid w:val="00BB56B6"/>
    <w:rsid w:val="00BB56F5"/>
    <w:rsid w:val="00BB5742"/>
    <w:rsid w:val="00BB577E"/>
    <w:rsid w:val="00BB5864"/>
    <w:rsid w:val="00BB5A98"/>
    <w:rsid w:val="00BB5BFE"/>
    <w:rsid w:val="00BB5F7E"/>
    <w:rsid w:val="00BB65F1"/>
    <w:rsid w:val="00BB666D"/>
    <w:rsid w:val="00BB6ABA"/>
    <w:rsid w:val="00BB6B0D"/>
    <w:rsid w:val="00BB6B15"/>
    <w:rsid w:val="00BB6BD6"/>
    <w:rsid w:val="00BB6C6E"/>
    <w:rsid w:val="00BB6D52"/>
    <w:rsid w:val="00BB6DDA"/>
    <w:rsid w:val="00BB7142"/>
    <w:rsid w:val="00BB7495"/>
    <w:rsid w:val="00BB7565"/>
    <w:rsid w:val="00BB76A6"/>
    <w:rsid w:val="00BB7782"/>
    <w:rsid w:val="00BB7863"/>
    <w:rsid w:val="00BB7EEE"/>
    <w:rsid w:val="00BC00AD"/>
    <w:rsid w:val="00BC021B"/>
    <w:rsid w:val="00BC028D"/>
    <w:rsid w:val="00BC03DA"/>
    <w:rsid w:val="00BC0413"/>
    <w:rsid w:val="00BC0436"/>
    <w:rsid w:val="00BC063C"/>
    <w:rsid w:val="00BC09BD"/>
    <w:rsid w:val="00BC0ABD"/>
    <w:rsid w:val="00BC0BD7"/>
    <w:rsid w:val="00BC0CF3"/>
    <w:rsid w:val="00BC0CF4"/>
    <w:rsid w:val="00BC10F4"/>
    <w:rsid w:val="00BC116A"/>
    <w:rsid w:val="00BC1330"/>
    <w:rsid w:val="00BC14ED"/>
    <w:rsid w:val="00BC1C73"/>
    <w:rsid w:val="00BC1FCA"/>
    <w:rsid w:val="00BC1FF6"/>
    <w:rsid w:val="00BC207B"/>
    <w:rsid w:val="00BC2086"/>
    <w:rsid w:val="00BC21CD"/>
    <w:rsid w:val="00BC227F"/>
    <w:rsid w:val="00BC229F"/>
    <w:rsid w:val="00BC26E2"/>
    <w:rsid w:val="00BC2AAF"/>
    <w:rsid w:val="00BC2CDD"/>
    <w:rsid w:val="00BC2F62"/>
    <w:rsid w:val="00BC30E0"/>
    <w:rsid w:val="00BC33E2"/>
    <w:rsid w:val="00BC348F"/>
    <w:rsid w:val="00BC3805"/>
    <w:rsid w:val="00BC3E81"/>
    <w:rsid w:val="00BC3F7F"/>
    <w:rsid w:val="00BC42F1"/>
    <w:rsid w:val="00BC43B7"/>
    <w:rsid w:val="00BC4A4D"/>
    <w:rsid w:val="00BC4AA4"/>
    <w:rsid w:val="00BC4CC5"/>
    <w:rsid w:val="00BC4EFB"/>
    <w:rsid w:val="00BC4F1B"/>
    <w:rsid w:val="00BC4FAF"/>
    <w:rsid w:val="00BC51C9"/>
    <w:rsid w:val="00BC52A4"/>
    <w:rsid w:val="00BC5478"/>
    <w:rsid w:val="00BC563F"/>
    <w:rsid w:val="00BC57EF"/>
    <w:rsid w:val="00BC58EB"/>
    <w:rsid w:val="00BC59A5"/>
    <w:rsid w:val="00BC5A5C"/>
    <w:rsid w:val="00BC5DE8"/>
    <w:rsid w:val="00BC5F76"/>
    <w:rsid w:val="00BC63E8"/>
    <w:rsid w:val="00BC685E"/>
    <w:rsid w:val="00BC6B06"/>
    <w:rsid w:val="00BC6B34"/>
    <w:rsid w:val="00BC6C75"/>
    <w:rsid w:val="00BC70D2"/>
    <w:rsid w:val="00BC712E"/>
    <w:rsid w:val="00BC7151"/>
    <w:rsid w:val="00BC74C8"/>
    <w:rsid w:val="00BC7696"/>
    <w:rsid w:val="00BC7B43"/>
    <w:rsid w:val="00BD0558"/>
    <w:rsid w:val="00BD065E"/>
    <w:rsid w:val="00BD06C5"/>
    <w:rsid w:val="00BD08FC"/>
    <w:rsid w:val="00BD0972"/>
    <w:rsid w:val="00BD0A94"/>
    <w:rsid w:val="00BD0AD5"/>
    <w:rsid w:val="00BD1B7C"/>
    <w:rsid w:val="00BD1C5D"/>
    <w:rsid w:val="00BD24AD"/>
    <w:rsid w:val="00BD2CA0"/>
    <w:rsid w:val="00BD2CAE"/>
    <w:rsid w:val="00BD2D2E"/>
    <w:rsid w:val="00BD2FB6"/>
    <w:rsid w:val="00BD3882"/>
    <w:rsid w:val="00BD3FFD"/>
    <w:rsid w:val="00BD44D6"/>
    <w:rsid w:val="00BD4699"/>
    <w:rsid w:val="00BD4A8D"/>
    <w:rsid w:val="00BD4B3D"/>
    <w:rsid w:val="00BD5690"/>
    <w:rsid w:val="00BD5A9E"/>
    <w:rsid w:val="00BD5C98"/>
    <w:rsid w:val="00BD6620"/>
    <w:rsid w:val="00BD6630"/>
    <w:rsid w:val="00BD66F2"/>
    <w:rsid w:val="00BD66FB"/>
    <w:rsid w:val="00BD68DC"/>
    <w:rsid w:val="00BD6A7D"/>
    <w:rsid w:val="00BD6E36"/>
    <w:rsid w:val="00BD7224"/>
    <w:rsid w:val="00BD75D7"/>
    <w:rsid w:val="00BD7700"/>
    <w:rsid w:val="00BD7926"/>
    <w:rsid w:val="00BD7976"/>
    <w:rsid w:val="00BD7BBC"/>
    <w:rsid w:val="00BD7C95"/>
    <w:rsid w:val="00BD7D7B"/>
    <w:rsid w:val="00BD7FC3"/>
    <w:rsid w:val="00BE010B"/>
    <w:rsid w:val="00BE08B4"/>
    <w:rsid w:val="00BE08F1"/>
    <w:rsid w:val="00BE090E"/>
    <w:rsid w:val="00BE0A87"/>
    <w:rsid w:val="00BE0AE1"/>
    <w:rsid w:val="00BE0C71"/>
    <w:rsid w:val="00BE0CEB"/>
    <w:rsid w:val="00BE0D79"/>
    <w:rsid w:val="00BE0DF6"/>
    <w:rsid w:val="00BE0E6A"/>
    <w:rsid w:val="00BE0F4C"/>
    <w:rsid w:val="00BE1114"/>
    <w:rsid w:val="00BE1146"/>
    <w:rsid w:val="00BE147D"/>
    <w:rsid w:val="00BE16C9"/>
    <w:rsid w:val="00BE184E"/>
    <w:rsid w:val="00BE1B98"/>
    <w:rsid w:val="00BE1CC8"/>
    <w:rsid w:val="00BE2628"/>
    <w:rsid w:val="00BE27B7"/>
    <w:rsid w:val="00BE2800"/>
    <w:rsid w:val="00BE298A"/>
    <w:rsid w:val="00BE2B1A"/>
    <w:rsid w:val="00BE2E9A"/>
    <w:rsid w:val="00BE30F4"/>
    <w:rsid w:val="00BE3422"/>
    <w:rsid w:val="00BE34E4"/>
    <w:rsid w:val="00BE3930"/>
    <w:rsid w:val="00BE3B5A"/>
    <w:rsid w:val="00BE3BBB"/>
    <w:rsid w:val="00BE3C7E"/>
    <w:rsid w:val="00BE3CEB"/>
    <w:rsid w:val="00BE3D2A"/>
    <w:rsid w:val="00BE439A"/>
    <w:rsid w:val="00BE472D"/>
    <w:rsid w:val="00BE49C8"/>
    <w:rsid w:val="00BE4D5F"/>
    <w:rsid w:val="00BE5D07"/>
    <w:rsid w:val="00BE5DEE"/>
    <w:rsid w:val="00BE5E73"/>
    <w:rsid w:val="00BE622B"/>
    <w:rsid w:val="00BE62BB"/>
    <w:rsid w:val="00BE6482"/>
    <w:rsid w:val="00BE7355"/>
    <w:rsid w:val="00BE7401"/>
    <w:rsid w:val="00BE7833"/>
    <w:rsid w:val="00BE78E8"/>
    <w:rsid w:val="00BE7F91"/>
    <w:rsid w:val="00BF007B"/>
    <w:rsid w:val="00BF0094"/>
    <w:rsid w:val="00BF0243"/>
    <w:rsid w:val="00BF0670"/>
    <w:rsid w:val="00BF0ED0"/>
    <w:rsid w:val="00BF10D9"/>
    <w:rsid w:val="00BF188D"/>
    <w:rsid w:val="00BF1B1C"/>
    <w:rsid w:val="00BF1C33"/>
    <w:rsid w:val="00BF1E03"/>
    <w:rsid w:val="00BF201C"/>
    <w:rsid w:val="00BF240D"/>
    <w:rsid w:val="00BF271C"/>
    <w:rsid w:val="00BF29C0"/>
    <w:rsid w:val="00BF2D24"/>
    <w:rsid w:val="00BF2E90"/>
    <w:rsid w:val="00BF2F1B"/>
    <w:rsid w:val="00BF3238"/>
    <w:rsid w:val="00BF39DF"/>
    <w:rsid w:val="00BF3A23"/>
    <w:rsid w:val="00BF4014"/>
    <w:rsid w:val="00BF40A9"/>
    <w:rsid w:val="00BF413F"/>
    <w:rsid w:val="00BF421D"/>
    <w:rsid w:val="00BF43AD"/>
    <w:rsid w:val="00BF4423"/>
    <w:rsid w:val="00BF45D7"/>
    <w:rsid w:val="00BF4842"/>
    <w:rsid w:val="00BF4980"/>
    <w:rsid w:val="00BF4B1F"/>
    <w:rsid w:val="00BF4B38"/>
    <w:rsid w:val="00BF4D1B"/>
    <w:rsid w:val="00BF51CA"/>
    <w:rsid w:val="00BF5321"/>
    <w:rsid w:val="00BF5695"/>
    <w:rsid w:val="00BF5D80"/>
    <w:rsid w:val="00BF5E78"/>
    <w:rsid w:val="00BF5EE9"/>
    <w:rsid w:val="00BF5FA6"/>
    <w:rsid w:val="00BF61AB"/>
    <w:rsid w:val="00BF6246"/>
    <w:rsid w:val="00BF628A"/>
    <w:rsid w:val="00BF629B"/>
    <w:rsid w:val="00BF6662"/>
    <w:rsid w:val="00BF6855"/>
    <w:rsid w:val="00BF6890"/>
    <w:rsid w:val="00BF698E"/>
    <w:rsid w:val="00BF6ADB"/>
    <w:rsid w:val="00BF6B7C"/>
    <w:rsid w:val="00BF6C03"/>
    <w:rsid w:val="00BF6F84"/>
    <w:rsid w:val="00BF70BB"/>
    <w:rsid w:val="00BF72EE"/>
    <w:rsid w:val="00BF7E7C"/>
    <w:rsid w:val="00BF7F67"/>
    <w:rsid w:val="00BF7F7D"/>
    <w:rsid w:val="00C00302"/>
    <w:rsid w:val="00C00587"/>
    <w:rsid w:val="00C0066B"/>
    <w:rsid w:val="00C00D22"/>
    <w:rsid w:val="00C00F03"/>
    <w:rsid w:val="00C01389"/>
    <w:rsid w:val="00C013A8"/>
    <w:rsid w:val="00C01517"/>
    <w:rsid w:val="00C015D7"/>
    <w:rsid w:val="00C01640"/>
    <w:rsid w:val="00C01703"/>
    <w:rsid w:val="00C018A4"/>
    <w:rsid w:val="00C01DC1"/>
    <w:rsid w:val="00C01E40"/>
    <w:rsid w:val="00C02366"/>
    <w:rsid w:val="00C023C4"/>
    <w:rsid w:val="00C026CD"/>
    <w:rsid w:val="00C028BB"/>
    <w:rsid w:val="00C02D80"/>
    <w:rsid w:val="00C031CF"/>
    <w:rsid w:val="00C033A9"/>
    <w:rsid w:val="00C03795"/>
    <w:rsid w:val="00C0391C"/>
    <w:rsid w:val="00C039A5"/>
    <w:rsid w:val="00C039AC"/>
    <w:rsid w:val="00C03BE8"/>
    <w:rsid w:val="00C03CA7"/>
    <w:rsid w:val="00C03EA6"/>
    <w:rsid w:val="00C041F6"/>
    <w:rsid w:val="00C04336"/>
    <w:rsid w:val="00C0451B"/>
    <w:rsid w:val="00C04543"/>
    <w:rsid w:val="00C0462C"/>
    <w:rsid w:val="00C049E3"/>
    <w:rsid w:val="00C04DB8"/>
    <w:rsid w:val="00C050F3"/>
    <w:rsid w:val="00C0542E"/>
    <w:rsid w:val="00C0552E"/>
    <w:rsid w:val="00C0557A"/>
    <w:rsid w:val="00C0584D"/>
    <w:rsid w:val="00C059D1"/>
    <w:rsid w:val="00C05CA2"/>
    <w:rsid w:val="00C05E59"/>
    <w:rsid w:val="00C05F4F"/>
    <w:rsid w:val="00C0601B"/>
    <w:rsid w:val="00C0634F"/>
    <w:rsid w:val="00C0669F"/>
    <w:rsid w:val="00C067A2"/>
    <w:rsid w:val="00C06842"/>
    <w:rsid w:val="00C06C22"/>
    <w:rsid w:val="00C06C46"/>
    <w:rsid w:val="00C06D61"/>
    <w:rsid w:val="00C06ED7"/>
    <w:rsid w:val="00C071DD"/>
    <w:rsid w:val="00C07371"/>
    <w:rsid w:val="00C07606"/>
    <w:rsid w:val="00C0780D"/>
    <w:rsid w:val="00C07862"/>
    <w:rsid w:val="00C07DDB"/>
    <w:rsid w:val="00C10C4A"/>
    <w:rsid w:val="00C11284"/>
    <w:rsid w:val="00C11474"/>
    <w:rsid w:val="00C115EC"/>
    <w:rsid w:val="00C11A4B"/>
    <w:rsid w:val="00C11B6B"/>
    <w:rsid w:val="00C11CE2"/>
    <w:rsid w:val="00C120A3"/>
    <w:rsid w:val="00C1211D"/>
    <w:rsid w:val="00C1240C"/>
    <w:rsid w:val="00C12576"/>
    <w:rsid w:val="00C1277D"/>
    <w:rsid w:val="00C12837"/>
    <w:rsid w:val="00C12B77"/>
    <w:rsid w:val="00C12FE9"/>
    <w:rsid w:val="00C13127"/>
    <w:rsid w:val="00C134D4"/>
    <w:rsid w:val="00C13E9A"/>
    <w:rsid w:val="00C1414A"/>
    <w:rsid w:val="00C14302"/>
    <w:rsid w:val="00C14366"/>
    <w:rsid w:val="00C1487C"/>
    <w:rsid w:val="00C14AC0"/>
    <w:rsid w:val="00C153DD"/>
    <w:rsid w:val="00C1573F"/>
    <w:rsid w:val="00C1644D"/>
    <w:rsid w:val="00C1682E"/>
    <w:rsid w:val="00C1686C"/>
    <w:rsid w:val="00C16BD8"/>
    <w:rsid w:val="00C16F12"/>
    <w:rsid w:val="00C16F72"/>
    <w:rsid w:val="00C17085"/>
    <w:rsid w:val="00C171FF"/>
    <w:rsid w:val="00C17411"/>
    <w:rsid w:val="00C174D0"/>
    <w:rsid w:val="00C17CB6"/>
    <w:rsid w:val="00C17FFA"/>
    <w:rsid w:val="00C201BE"/>
    <w:rsid w:val="00C2080C"/>
    <w:rsid w:val="00C20B43"/>
    <w:rsid w:val="00C20DF7"/>
    <w:rsid w:val="00C20EC2"/>
    <w:rsid w:val="00C20F44"/>
    <w:rsid w:val="00C20FA4"/>
    <w:rsid w:val="00C21238"/>
    <w:rsid w:val="00C21245"/>
    <w:rsid w:val="00C218E8"/>
    <w:rsid w:val="00C21996"/>
    <w:rsid w:val="00C21C53"/>
    <w:rsid w:val="00C220C3"/>
    <w:rsid w:val="00C222A5"/>
    <w:rsid w:val="00C22497"/>
    <w:rsid w:val="00C224FE"/>
    <w:rsid w:val="00C22519"/>
    <w:rsid w:val="00C22711"/>
    <w:rsid w:val="00C228E8"/>
    <w:rsid w:val="00C22B69"/>
    <w:rsid w:val="00C22F8C"/>
    <w:rsid w:val="00C232AB"/>
    <w:rsid w:val="00C232E3"/>
    <w:rsid w:val="00C2334F"/>
    <w:rsid w:val="00C236C6"/>
    <w:rsid w:val="00C23A97"/>
    <w:rsid w:val="00C23B31"/>
    <w:rsid w:val="00C23C18"/>
    <w:rsid w:val="00C23DDE"/>
    <w:rsid w:val="00C23F8F"/>
    <w:rsid w:val="00C24043"/>
    <w:rsid w:val="00C2419F"/>
    <w:rsid w:val="00C24685"/>
    <w:rsid w:val="00C2478B"/>
    <w:rsid w:val="00C247D6"/>
    <w:rsid w:val="00C24945"/>
    <w:rsid w:val="00C24A23"/>
    <w:rsid w:val="00C24C91"/>
    <w:rsid w:val="00C2513D"/>
    <w:rsid w:val="00C25291"/>
    <w:rsid w:val="00C2574E"/>
    <w:rsid w:val="00C25AE6"/>
    <w:rsid w:val="00C25CA6"/>
    <w:rsid w:val="00C25E76"/>
    <w:rsid w:val="00C25FA4"/>
    <w:rsid w:val="00C262F4"/>
    <w:rsid w:val="00C26451"/>
    <w:rsid w:val="00C26572"/>
    <w:rsid w:val="00C26796"/>
    <w:rsid w:val="00C26D7C"/>
    <w:rsid w:val="00C26DEC"/>
    <w:rsid w:val="00C270CB"/>
    <w:rsid w:val="00C274F3"/>
    <w:rsid w:val="00C2755D"/>
    <w:rsid w:val="00C275CE"/>
    <w:rsid w:val="00C279BD"/>
    <w:rsid w:val="00C27A27"/>
    <w:rsid w:val="00C27C3D"/>
    <w:rsid w:val="00C27E98"/>
    <w:rsid w:val="00C27F18"/>
    <w:rsid w:val="00C30019"/>
    <w:rsid w:val="00C3007F"/>
    <w:rsid w:val="00C3025E"/>
    <w:rsid w:val="00C30864"/>
    <w:rsid w:val="00C309B1"/>
    <w:rsid w:val="00C30A46"/>
    <w:rsid w:val="00C30D8F"/>
    <w:rsid w:val="00C30F10"/>
    <w:rsid w:val="00C30FA0"/>
    <w:rsid w:val="00C31417"/>
    <w:rsid w:val="00C31769"/>
    <w:rsid w:val="00C31D83"/>
    <w:rsid w:val="00C31E9E"/>
    <w:rsid w:val="00C32376"/>
    <w:rsid w:val="00C323EF"/>
    <w:rsid w:val="00C32843"/>
    <w:rsid w:val="00C32A2E"/>
    <w:rsid w:val="00C32A87"/>
    <w:rsid w:val="00C32B77"/>
    <w:rsid w:val="00C330E0"/>
    <w:rsid w:val="00C3368F"/>
    <w:rsid w:val="00C33801"/>
    <w:rsid w:val="00C33A86"/>
    <w:rsid w:val="00C33B13"/>
    <w:rsid w:val="00C33C73"/>
    <w:rsid w:val="00C33D1E"/>
    <w:rsid w:val="00C33E76"/>
    <w:rsid w:val="00C3412D"/>
    <w:rsid w:val="00C341CC"/>
    <w:rsid w:val="00C345CC"/>
    <w:rsid w:val="00C3476F"/>
    <w:rsid w:val="00C34DEA"/>
    <w:rsid w:val="00C350A7"/>
    <w:rsid w:val="00C350E1"/>
    <w:rsid w:val="00C3514E"/>
    <w:rsid w:val="00C35314"/>
    <w:rsid w:val="00C356EF"/>
    <w:rsid w:val="00C35A3F"/>
    <w:rsid w:val="00C35BC7"/>
    <w:rsid w:val="00C35D9D"/>
    <w:rsid w:val="00C35E20"/>
    <w:rsid w:val="00C360E9"/>
    <w:rsid w:val="00C36192"/>
    <w:rsid w:val="00C36198"/>
    <w:rsid w:val="00C3639B"/>
    <w:rsid w:val="00C363CF"/>
    <w:rsid w:val="00C3642F"/>
    <w:rsid w:val="00C36736"/>
    <w:rsid w:val="00C36755"/>
    <w:rsid w:val="00C3689C"/>
    <w:rsid w:val="00C36A00"/>
    <w:rsid w:val="00C36C62"/>
    <w:rsid w:val="00C3717A"/>
    <w:rsid w:val="00C37567"/>
    <w:rsid w:val="00C379BE"/>
    <w:rsid w:val="00C37A63"/>
    <w:rsid w:val="00C37AF7"/>
    <w:rsid w:val="00C37B1B"/>
    <w:rsid w:val="00C37D7C"/>
    <w:rsid w:val="00C37E4D"/>
    <w:rsid w:val="00C402FB"/>
    <w:rsid w:val="00C4058A"/>
    <w:rsid w:val="00C40740"/>
    <w:rsid w:val="00C408B1"/>
    <w:rsid w:val="00C4096F"/>
    <w:rsid w:val="00C409A9"/>
    <w:rsid w:val="00C40BB2"/>
    <w:rsid w:val="00C40C06"/>
    <w:rsid w:val="00C40E9D"/>
    <w:rsid w:val="00C40F4E"/>
    <w:rsid w:val="00C40F93"/>
    <w:rsid w:val="00C40FD0"/>
    <w:rsid w:val="00C41C0C"/>
    <w:rsid w:val="00C41CBF"/>
    <w:rsid w:val="00C41D9A"/>
    <w:rsid w:val="00C41E32"/>
    <w:rsid w:val="00C41F29"/>
    <w:rsid w:val="00C41F64"/>
    <w:rsid w:val="00C421AD"/>
    <w:rsid w:val="00C423D3"/>
    <w:rsid w:val="00C424A8"/>
    <w:rsid w:val="00C42503"/>
    <w:rsid w:val="00C428A5"/>
    <w:rsid w:val="00C42B9E"/>
    <w:rsid w:val="00C430FD"/>
    <w:rsid w:val="00C433A9"/>
    <w:rsid w:val="00C43A8C"/>
    <w:rsid w:val="00C43AC6"/>
    <w:rsid w:val="00C43B82"/>
    <w:rsid w:val="00C4410F"/>
    <w:rsid w:val="00C4447E"/>
    <w:rsid w:val="00C445FE"/>
    <w:rsid w:val="00C449B2"/>
    <w:rsid w:val="00C44AF2"/>
    <w:rsid w:val="00C44C0C"/>
    <w:rsid w:val="00C451B9"/>
    <w:rsid w:val="00C4528A"/>
    <w:rsid w:val="00C452ED"/>
    <w:rsid w:val="00C4541E"/>
    <w:rsid w:val="00C456DA"/>
    <w:rsid w:val="00C45BD4"/>
    <w:rsid w:val="00C45BFC"/>
    <w:rsid w:val="00C45EF7"/>
    <w:rsid w:val="00C45F43"/>
    <w:rsid w:val="00C45F79"/>
    <w:rsid w:val="00C462AF"/>
    <w:rsid w:val="00C46427"/>
    <w:rsid w:val="00C464D8"/>
    <w:rsid w:val="00C46E7E"/>
    <w:rsid w:val="00C47055"/>
    <w:rsid w:val="00C47A1B"/>
    <w:rsid w:val="00C47A4D"/>
    <w:rsid w:val="00C47C78"/>
    <w:rsid w:val="00C47D56"/>
    <w:rsid w:val="00C47DF0"/>
    <w:rsid w:val="00C500B0"/>
    <w:rsid w:val="00C50301"/>
    <w:rsid w:val="00C505AE"/>
    <w:rsid w:val="00C50802"/>
    <w:rsid w:val="00C50E61"/>
    <w:rsid w:val="00C50FD3"/>
    <w:rsid w:val="00C510DB"/>
    <w:rsid w:val="00C5110B"/>
    <w:rsid w:val="00C511D1"/>
    <w:rsid w:val="00C5121C"/>
    <w:rsid w:val="00C51718"/>
    <w:rsid w:val="00C51958"/>
    <w:rsid w:val="00C5196F"/>
    <w:rsid w:val="00C51A1D"/>
    <w:rsid w:val="00C51FCA"/>
    <w:rsid w:val="00C52765"/>
    <w:rsid w:val="00C52CE3"/>
    <w:rsid w:val="00C52E0D"/>
    <w:rsid w:val="00C52F08"/>
    <w:rsid w:val="00C5309D"/>
    <w:rsid w:val="00C531EE"/>
    <w:rsid w:val="00C531F8"/>
    <w:rsid w:val="00C53202"/>
    <w:rsid w:val="00C536DE"/>
    <w:rsid w:val="00C53752"/>
    <w:rsid w:val="00C5390F"/>
    <w:rsid w:val="00C539BA"/>
    <w:rsid w:val="00C53A79"/>
    <w:rsid w:val="00C53B87"/>
    <w:rsid w:val="00C53BE1"/>
    <w:rsid w:val="00C53F42"/>
    <w:rsid w:val="00C54088"/>
    <w:rsid w:val="00C5420F"/>
    <w:rsid w:val="00C542AA"/>
    <w:rsid w:val="00C543B0"/>
    <w:rsid w:val="00C547DB"/>
    <w:rsid w:val="00C5485F"/>
    <w:rsid w:val="00C54951"/>
    <w:rsid w:val="00C549A6"/>
    <w:rsid w:val="00C54A56"/>
    <w:rsid w:val="00C54A6B"/>
    <w:rsid w:val="00C54BAE"/>
    <w:rsid w:val="00C54CC5"/>
    <w:rsid w:val="00C54D26"/>
    <w:rsid w:val="00C54F0F"/>
    <w:rsid w:val="00C55351"/>
    <w:rsid w:val="00C55766"/>
    <w:rsid w:val="00C55894"/>
    <w:rsid w:val="00C558F3"/>
    <w:rsid w:val="00C558F8"/>
    <w:rsid w:val="00C55998"/>
    <w:rsid w:val="00C55D3A"/>
    <w:rsid w:val="00C55EBA"/>
    <w:rsid w:val="00C55F07"/>
    <w:rsid w:val="00C562BF"/>
    <w:rsid w:val="00C568D1"/>
    <w:rsid w:val="00C568FC"/>
    <w:rsid w:val="00C56924"/>
    <w:rsid w:val="00C56F7F"/>
    <w:rsid w:val="00C572E6"/>
    <w:rsid w:val="00C57742"/>
    <w:rsid w:val="00C577F0"/>
    <w:rsid w:val="00C57B40"/>
    <w:rsid w:val="00C57BA5"/>
    <w:rsid w:val="00C57C1D"/>
    <w:rsid w:val="00C57CFD"/>
    <w:rsid w:val="00C60062"/>
    <w:rsid w:val="00C600C5"/>
    <w:rsid w:val="00C6013F"/>
    <w:rsid w:val="00C6035E"/>
    <w:rsid w:val="00C604AB"/>
    <w:rsid w:val="00C60794"/>
    <w:rsid w:val="00C60D04"/>
    <w:rsid w:val="00C60DB5"/>
    <w:rsid w:val="00C60F8D"/>
    <w:rsid w:val="00C6159A"/>
    <w:rsid w:val="00C61B8B"/>
    <w:rsid w:val="00C61BA2"/>
    <w:rsid w:val="00C61C8F"/>
    <w:rsid w:val="00C61EC5"/>
    <w:rsid w:val="00C61F01"/>
    <w:rsid w:val="00C61F56"/>
    <w:rsid w:val="00C6203E"/>
    <w:rsid w:val="00C621EE"/>
    <w:rsid w:val="00C62312"/>
    <w:rsid w:val="00C62557"/>
    <w:rsid w:val="00C625C1"/>
    <w:rsid w:val="00C625EE"/>
    <w:rsid w:val="00C626FD"/>
    <w:rsid w:val="00C6294D"/>
    <w:rsid w:val="00C62F62"/>
    <w:rsid w:val="00C633C8"/>
    <w:rsid w:val="00C6358D"/>
    <w:rsid w:val="00C6365D"/>
    <w:rsid w:val="00C6367F"/>
    <w:rsid w:val="00C63CA4"/>
    <w:rsid w:val="00C63D32"/>
    <w:rsid w:val="00C63DC8"/>
    <w:rsid w:val="00C64176"/>
    <w:rsid w:val="00C64550"/>
    <w:rsid w:val="00C648AA"/>
    <w:rsid w:val="00C6499F"/>
    <w:rsid w:val="00C64BF0"/>
    <w:rsid w:val="00C64CB1"/>
    <w:rsid w:val="00C64CF7"/>
    <w:rsid w:val="00C65695"/>
    <w:rsid w:val="00C657FD"/>
    <w:rsid w:val="00C6590C"/>
    <w:rsid w:val="00C65DDC"/>
    <w:rsid w:val="00C6615C"/>
    <w:rsid w:val="00C6641F"/>
    <w:rsid w:val="00C664F9"/>
    <w:rsid w:val="00C667E5"/>
    <w:rsid w:val="00C669F6"/>
    <w:rsid w:val="00C66B2F"/>
    <w:rsid w:val="00C66BC5"/>
    <w:rsid w:val="00C66F27"/>
    <w:rsid w:val="00C66F96"/>
    <w:rsid w:val="00C66FC7"/>
    <w:rsid w:val="00C670A2"/>
    <w:rsid w:val="00C670F7"/>
    <w:rsid w:val="00C67283"/>
    <w:rsid w:val="00C673BA"/>
    <w:rsid w:val="00C675AB"/>
    <w:rsid w:val="00C678F6"/>
    <w:rsid w:val="00C678FE"/>
    <w:rsid w:val="00C67990"/>
    <w:rsid w:val="00C679D9"/>
    <w:rsid w:val="00C67A90"/>
    <w:rsid w:val="00C67E02"/>
    <w:rsid w:val="00C67F58"/>
    <w:rsid w:val="00C70033"/>
    <w:rsid w:val="00C70796"/>
    <w:rsid w:val="00C70838"/>
    <w:rsid w:val="00C7093A"/>
    <w:rsid w:val="00C70F08"/>
    <w:rsid w:val="00C71314"/>
    <w:rsid w:val="00C7149D"/>
    <w:rsid w:val="00C717F6"/>
    <w:rsid w:val="00C71D0D"/>
    <w:rsid w:val="00C71E88"/>
    <w:rsid w:val="00C7224B"/>
    <w:rsid w:val="00C7292A"/>
    <w:rsid w:val="00C72AFE"/>
    <w:rsid w:val="00C72BE9"/>
    <w:rsid w:val="00C72CA2"/>
    <w:rsid w:val="00C72E69"/>
    <w:rsid w:val="00C73090"/>
    <w:rsid w:val="00C7351A"/>
    <w:rsid w:val="00C737FB"/>
    <w:rsid w:val="00C737FD"/>
    <w:rsid w:val="00C73931"/>
    <w:rsid w:val="00C73972"/>
    <w:rsid w:val="00C7398C"/>
    <w:rsid w:val="00C73A45"/>
    <w:rsid w:val="00C73A7C"/>
    <w:rsid w:val="00C73F06"/>
    <w:rsid w:val="00C73FB7"/>
    <w:rsid w:val="00C74319"/>
    <w:rsid w:val="00C744A8"/>
    <w:rsid w:val="00C74714"/>
    <w:rsid w:val="00C74FD4"/>
    <w:rsid w:val="00C750E9"/>
    <w:rsid w:val="00C75396"/>
    <w:rsid w:val="00C75443"/>
    <w:rsid w:val="00C75818"/>
    <w:rsid w:val="00C75C3E"/>
    <w:rsid w:val="00C75E15"/>
    <w:rsid w:val="00C7656A"/>
    <w:rsid w:val="00C765F8"/>
    <w:rsid w:val="00C76C0F"/>
    <w:rsid w:val="00C7702E"/>
    <w:rsid w:val="00C771F0"/>
    <w:rsid w:val="00C772FA"/>
    <w:rsid w:val="00C77658"/>
    <w:rsid w:val="00C7798E"/>
    <w:rsid w:val="00C77B5B"/>
    <w:rsid w:val="00C77BD1"/>
    <w:rsid w:val="00C77CD6"/>
    <w:rsid w:val="00C77E25"/>
    <w:rsid w:val="00C801FD"/>
    <w:rsid w:val="00C803C3"/>
    <w:rsid w:val="00C80641"/>
    <w:rsid w:val="00C80779"/>
    <w:rsid w:val="00C80806"/>
    <w:rsid w:val="00C80D32"/>
    <w:rsid w:val="00C80F42"/>
    <w:rsid w:val="00C81360"/>
    <w:rsid w:val="00C81582"/>
    <w:rsid w:val="00C81778"/>
    <w:rsid w:val="00C81AE9"/>
    <w:rsid w:val="00C82048"/>
    <w:rsid w:val="00C821E9"/>
    <w:rsid w:val="00C8242A"/>
    <w:rsid w:val="00C824B2"/>
    <w:rsid w:val="00C824BC"/>
    <w:rsid w:val="00C825AC"/>
    <w:rsid w:val="00C826C1"/>
    <w:rsid w:val="00C82875"/>
    <w:rsid w:val="00C82934"/>
    <w:rsid w:val="00C829E3"/>
    <w:rsid w:val="00C82FD4"/>
    <w:rsid w:val="00C830C9"/>
    <w:rsid w:val="00C83138"/>
    <w:rsid w:val="00C83200"/>
    <w:rsid w:val="00C833B6"/>
    <w:rsid w:val="00C837F8"/>
    <w:rsid w:val="00C83AF7"/>
    <w:rsid w:val="00C84094"/>
    <w:rsid w:val="00C841CE"/>
    <w:rsid w:val="00C84211"/>
    <w:rsid w:val="00C84798"/>
    <w:rsid w:val="00C84CB0"/>
    <w:rsid w:val="00C84D5F"/>
    <w:rsid w:val="00C84D9C"/>
    <w:rsid w:val="00C85143"/>
    <w:rsid w:val="00C85399"/>
    <w:rsid w:val="00C853DA"/>
    <w:rsid w:val="00C85C1F"/>
    <w:rsid w:val="00C85CCE"/>
    <w:rsid w:val="00C85D7E"/>
    <w:rsid w:val="00C85DF8"/>
    <w:rsid w:val="00C8609B"/>
    <w:rsid w:val="00C8656C"/>
    <w:rsid w:val="00C866CA"/>
    <w:rsid w:val="00C86B1A"/>
    <w:rsid w:val="00C872BF"/>
    <w:rsid w:val="00C87339"/>
    <w:rsid w:val="00C875E2"/>
    <w:rsid w:val="00C87649"/>
    <w:rsid w:val="00C8765C"/>
    <w:rsid w:val="00C878A9"/>
    <w:rsid w:val="00C87AFE"/>
    <w:rsid w:val="00C87BBF"/>
    <w:rsid w:val="00C87C99"/>
    <w:rsid w:val="00C87D6E"/>
    <w:rsid w:val="00C87DD4"/>
    <w:rsid w:val="00C87F6D"/>
    <w:rsid w:val="00C9012E"/>
    <w:rsid w:val="00C909AE"/>
    <w:rsid w:val="00C909F9"/>
    <w:rsid w:val="00C90BF0"/>
    <w:rsid w:val="00C90FE0"/>
    <w:rsid w:val="00C91335"/>
    <w:rsid w:val="00C9148C"/>
    <w:rsid w:val="00C91617"/>
    <w:rsid w:val="00C9165B"/>
    <w:rsid w:val="00C91786"/>
    <w:rsid w:val="00C91B66"/>
    <w:rsid w:val="00C91C36"/>
    <w:rsid w:val="00C91DA1"/>
    <w:rsid w:val="00C91F9A"/>
    <w:rsid w:val="00C91FA4"/>
    <w:rsid w:val="00C922B1"/>
    <w:rsid w:val="00C92340"/>
    <w:rsid w:val="00C92698"/>
    <w:rsid w:val="00C92730"/>
    <w:rsid w:val="00C92781"/>
    <w:rsid w:val="00C929FA"/>
    <w:rsid w:val="00C92C10"/>
    <w:rsid w:val="00C93064"/>
    <w:rsid w:val="00C931FD"/>
    <w:rsid w:val="00C9338A"/>
    <w:rsid w:val="00C93747"/>
    <w:rsid w:val="00C93D10"/>
    <w:rsid w:val="00C94003"/>
    <w:rsid w:val="00C9454B"/>
    <w:rsid w:val="00C95108"/>
    <w:rsid w:val="00C95227"/>
    <w:rsid w:val="00C95438"/>
    <w:rsid w:val="00C955C7"/>
    <w:rsid w:val="00C95924"/>
    <w:rsid w:val="00C964B0"/>
    <w:rsid w:val="00C966BB"/>
    <w:rsid w:val="00C966DD"/>
    <w:rsid w:val="00C96793"/>
    <w:rsid w:val="00C968C1"/>
    <w:rsid w:val="00C968E8"/>
    <w:rsid w:val="00C96C1F"/>
    <w:rsid w:val="00C96FA4"/>
    <w:rsid w:val="00C9720F"/>
    <w:rsid w:val="00C97373"/>
    <w:rsid w:val="00C97E77"/>
    <w:rsid w:val="00CA0228"/>
    <w:rsid w:val="00CA0598"/>
    <w:rsid w:val="00CA0B1B"/>
    <w:rsid w:val="00CA1013"/>
    <w:rsid w:val="00CA1756"/>
    <w:rsid w:val="00CA1AE7"/>
    <w:rsid w:val="00CA1B79"/>
    <w:rsid w:val="00CA1E3D"/>
    <w:rsid w:val="00CA1E78"/>
    <w:rsid w:val="00CA1FB2"/>
    <w:rsid w:val="00CA1FCD"/>
    <w:rsid w:val="00CA205B"/>
    <w:rsid w:val="00CA21DE"/>
    <w:rsid w:val="00CA244C"/>
    <w:rsid w:val="00CA259F"/>
    <w:rsid w:val="00CA2821"/>
    <w:rsid w:val="00CA2C15"/>
    <w:rsid w:val="00CA2C80"/>
    <w:rsid w:val="00CA2D01"/>
    <w:rsid w:val="00CA300D"/>
    <w:rsid w:val="00CA30E1"/>
    <w:rsid w:val="00CA32AE"/>
    <w:rsid w:val="00CA3339"/>
    <w:rsid w:val="00CA3607"/>
    <w:rsid w:val="00CA36CC"/>
    <w:rsid w:val="00CA3758"/>
    <w:rsid w:val="00CA3CCE"/>
    <w:rsid w:val="00CA3EF8"/>
    <w:rsid w:val="00CA3FA3"/>
    <w:rsid w:val="00CA41F2"/>
    <w:rsid w:val="00CA44C5"/>
    <w:rsid w:val="00CA4BE2"/>
    <w:rsid w:val="00CA4F27"/>
    <w:rsid w:val="00CA5037"/>
    <w:rsid w:val="00CA518C"/>
    <w:rsid w:val="00CA5439"/>
    <w:rsid w:val="00CA5656"/>
    <w:rsid w:val="00CA5717"/>
    <w:rsid w:val="00CA586C"/>
    <w:rsid w:val="00CA5882"/>
    <w:rsid w:val="00CA58CE"/>
    <w:rsid w:val="00CA5A89"/>
    <w:rsid w:val="00CA5B33"/>
    <w:rsid w:val="00CA5B4F"/>
    <w:rsid w:val="00CA5CD4"/>
    <w:rsid w:val="00CA5D1E"/>
    <w:rsid w:val="00CA5E3B"/>
    <w:rsid w:val="00CA603D"/>
    <w:rsid w:val="00CA6235"/>
    <w:rsid w:val="00CA63AF"/>
    <w:rsid w:val="00CA674A"/>
    <w:rsid w:val="00CA6A94"/>
    <w:rsid w:val="00CA6BB6"/>
    <w:rsid w:val="00CA6E60"/>
    <w:rsid w:val="00CA734A"/>
    <w:rsid w:val="00CA7592"/>
    <w:rsid w:val="00CA773D"/>
    <w:rsid w:val="00CA7911"/>
    <w:rsid w:val="00CA7BA4"/>
    <w:rsid w:val="00CA7C65"/>
    <w:rsid w:val="00CA7E23"/>
    <w:rsid w:val="00CA7E29"/>
    <w:rsid w:val="00CB0116"/>
    <w:rsid w:val="00CB0183"/>
    <w:rsid w:val="00CB0240"/>
    <w:rsid w:val="00CB0C38"/>
    <w:rsid w:val="00CB0D6F"/>
    <w:rsid w:val="00CB12BF"/>
    <w:rsid w:val="00CB13FC"/>
    <w:rsid w:val="00CB15D2"/>
    <w:rsid w:val="00CB1674"/>
    <w:rsid w:val="00CB172E"/>
    <w:rsid w:val="00CB1D65"/>
    <w:rsid w:val="00CB1E61"/>
    <w:rsid w:val="00CB1EDC"/>
    <w:rsid w:val="00CB1EF8"/>
    <w:rsid w:val="00CB2002"/>
    <w:rsid w:val="00CB2175"/>
    <w:rsid w:val="00CB2540"/>
    <w:rsid w:val="00CB2A35"/>
    <w:rsid w:val="00CB2C40"/>
    <w:rsid w:val="00CB2D2D"/>
    <w:rsid w:val="00CB2F2B"/>
    <w:rsid w:val="00CB3106"/>
    <w:rsid w:val="00CB3443"/>
    <w:rsid w:val="00CB3460"/>
    <w:rsid w:val="00CB397B"/>
    <w:rsid w:val="00CB3C4F"/>
    <w:rsid w:val="00CB3D69"/>
    <w:rsid w:val="00CB3FFC"/>
    <w:rsid w:val="00CB4451"/>
    <w:rsid w:val="00CB448E"/>
    <w:rsid w:val="00CB44D3"/>
    <w:rsid w:val="00CB45F1"/>
    <w:rsid w:val="00CB47D1"/>
    <w:rsid w:val="00CB48E2"/>
    <w:rsid w:val="00CB4E22"/>
    <w:rsid w:val="00CB560D"/>
    <w:rsid w:val="00CB5E9B"/>
    <w:rsid w:val="00CB5FBE"/>
    <w:rsid w:val="00CB611B"/>
    <w:rsid w:val="00CB63EC"/>
    <w:rsid w:val="00CB64BD"/>
    <w:rsid w:val="00CB6DA5"/>
    <w:rsid w:val="00CB6EE5"/>
    <w:rsid w:val="00CB6F87"/>
    <w:rsid w:val="00CB700E"/>
    <w:rsid w:val="00CB7146"/>
    <w:rsid w:val="00CB71FC"/>
    <w:rsid w:val="00CB720F"/>
    <w:rsid w:val="00CB74F3"/>
    <w:rsid w:val="00CB76F7"/>
    <w:rsid w:val="00CB77C9"/>
    <w:rsid w:val="00CB7C78"/>
    <w:rsid w:val="00CB7E0F"/>
    <w:rsid w:val="00CB7E85"/>
    <w:rsid w:val="00CC00D4"/>
    <w:rsid w:val="00CC050A"/>
    <w:rsid w:val="00CC0697"/>
    <w:rsid w:val="00CC0E07"/>
    <w:rsid w:val="00CC1070"/>
    <w:rsid w:val="00CC131E"/>
    <w:rsid w:val="00CC1361"/>
    <w:rsid w:val="00CC1503"/>
    <w:rsid w:val="00CC16A0"/>
    <w:rsid w:val="00CC1877"/>
    <w:rsid w:val="00CC19CA"/>
    <w:rsid w:val="00CC1F53"/>
    <w:rsid w:val="00CC2300"/>
    <w:rsid w:val="00CC2345"/>
    <w:rsid w:val="00CC253B"/>
    <w:rsid w:val="00CC293F"/>
    <w:rsid w:val="00CC2FDA"/>
    <w:rsid w:val="00CC32C4"/>
    <w:rsid w:val="00CC39C8"/>
    <w:rsid w:val="00CC3C48"/>
    <w:rsid w:val="00CC3D26"/>
    <w:rsid w:val="00CC3F8D"/>
    <w:rsid w:val="00CC4084"/>
    <w:rsid w:val="00CC439F"/>
    <w:rsid w:val="00CC458C"/>
    <w:rsid w:val="00CC461C"/>
    <w:rsid w:val="00CC4622"/>
    <w:rsid w:val="00CC46DF"/>
    <w:rsid w:val="00CC4B1E"/>
    <w:rsid w:val="00CC4C01"/>
    <w:rsid w:val="00CC4E58"/>
    <w:rsid w:val="00CC5429"/>
    <w:rsid w:val="00CC5444"/>
    <w:rsid w:val="00CC58F3"/>
    <w:rsid w:val="00CC6118"/>
    <w:rsid w:val="00CC62C8"/>
    <w:rsid w:val="00CC647C"/>
    <w:rsid w:val="00CC6657"/>
    <w:rsid w:val="00CC69BE"/>
    <w:rsid w:val="00CC6CA4"/>
    <w:rsid w:val="00CC6E24"/>
    <w:rsid w:val="00CC6E6C"/>
    <w:rsid w:val="00CC7265"/>
    <w:rsid w:val="00CC784F"/>
    <w:rsid w:val="00CC7B92"/>
    <w:rsid w:val="00CC7C91"/>
    <w:rsid w:val="00CD07F3"/>
    <w:rsid w:val="00CD0A92"/>
    <w:rsid w:val="00CD0B44"/>
    <w:rsid w:val="00CD1223"/>
    <w:rsid w:val="00CD132E"/>
    <w:rsid w:val="00CD15AC"/>
    <w:rsid w:val="00CD19E7"/>
    <w:rsid w:val="00CD1CB1"/>
    <w:rsid w:val="00CD1D4B"/>
    <w:rsid w:val="00CD1ED5"/>
    <w:rsid w:val="00CD2141"/>
    <w:rsid w:val="00CD2468"/>
    <w:rsid w:val="00CD29C6"/>
    <w:rsid w:val="00CD29DC"/>
    <w:rsid w:val="00CD2A13"/>
    <w:rsid w:val="00CD2A7C"/>
    <w:rsid w:val="00CD2C0F"/>
    <w:rsid w:val="00CD2C34"/>
    <w:rsid w:val="00CD323A"/>
    <w:rsid w:val="00CD32D5"/>
    <w:rsid w:val="00CD32D9"/>
    <w:rsid w:val="00CD349D"/>
    <w:rsid w:val="00CD34AF"/>
    <w:rsid w:val="00CD388B"/>
    <w:rsid w:val="00CD3A3E"/>
    <w:rsid w:val="00CD3A53"/>
    <w:rsid w:val="00CD3B2D"/>
    <w:rsid w:val="00CD418B"/>
    <w:rsid w:val="00CD44EE"/>
    <w:rsid w:val="00CD4D66"/>
    <w:rsid w:val="00CD58E7"/>
    <w:rsid w:val="00CD59AD"/>
    <w:rsid w:val="00CD5A31"/>
    <w:rsid w:val="00CD5E19"/>
    <w:rsid w:val="00CD66D7"/>
    <w:rsid w:val="00CD6A9A"/>
    <w:rsid w:val="00CD6B20"/>
    <w:rsid w:val="00CD6B58"/>
    <w:rsid w:val="00CD6C27"/>
    <w:rsid w:val="00CD6CF6"/>
    <w:rsid w:val="00CD6D56"/>
    <w:rsid w:val="00CD7598"/>
    <w:rsid w:val="00CD7DBB"/>
    <w:rsid w:val="00CD7DF7"/>
    <w:rsid w:val="00CD7E0C"/>
    <w:rsid w:val="00CE095E"/>
    <w:rsid w:val="00CE0B5A"/>
    <w:rsid w:val="00CE0C2E"/>
    <w:rsid w:val="00CE0F85"/>
    <w:rsid w:val="00CE118A"/>
    <w:rsid w:val="00CE1330"/>
    <w:rsid w:val="00CE141D"/>
    <w:rsid w:val="00CE1448"/>
    <w:rsid w:val="00CE1898"/>
    <w:rsid w:val="00CE1E07"/>
    <w:rsid w:val="00CE1E9F"/>
    <w:rsid w:val="00CE2145"/>
    <w:rsid w:val="00CE24E7"/>
    <w:rsid w:val="00CE2595"/>
    <w:rsid w:val="00CE2621"/>
    <w:rsid w:val="00CE28FE"/>
    <w:rsid w:val="00CE2961"/>
    <w:rsid w:val="00CE29B8"/>
    <w:rsid w:val="00CE2D77"/>
    <w:rsid w:val="00CE2D7D"/>
    <w:rsid w:val="00CE2FE3"/>
    <w:rsid w:val="00CE35A1"/>
    <w:rsid w:val="00CE3D7F"/>
    <w:rsid w:val="00CE3DFB"/>
    <w:rsid w:val="00CE413C"/>
    <w:rsid w:val="00CE4296"/>
    <w:rsid w:val="00CE44A5"/>
    <w:rsid w:val="00CE472D"/>
    <w:rsid w:val="00CE48CD"/>
    <w:rsid w:val="00CE4976"/>
    <w:rsid w:val="00CE5979"/>
    <w:rsid w:val="00CE59E4"/>
    <w:rsid w:val="00CE5C24"/>
    <w:rsid w:val="00CE5CEF"/>
    <w:rsid w:val="00CE603F"/>
    <w:rsid w:val="00CE64AB"/>
    <w:rsid w:val="00CE696B"/>
    <w:rsid w:val="00CE69BF"/>
    <w:rsid w:val="00CE6C5B"/>
    <w:rsid w:val="00CE6CF0"/>
    <w:rsid w:val="00CE6EA7"/>
    <w:rsid w:val="00CE6EC8"/>
    <w:rsid w:val="00CE6F4A"/>
    <w:rsid w:val="00CE7A32"/>
    <w:rsid w:val="00CE7E4C"/>
    <w:rsid w:val="00CF038C"/>
    <w:rsid w:val="00CF04FC"/>
    <w:rsid w:val="00CF0963"/>
    <w:rsid w:val="00CF097E"/>
    <w:rsid w:val="00CF148A"/>
    <w:rsid w:val="00CF1509"/>
    <w:rsid w:val="00CF15D1"/>
    <w:rsid w:val="00CF15FB"/>
    <w:rsid w:val="00CF1FB2"/>
    <w:rsid w:val="00CF2307"/>
    <w:rsid w:val="00CF2419"/>
    <w:rsid w:val="00CF245E"/>
    <w:rsid w:val="00CF25AD"/>
    <w:rsid w:val="00CF260A"/>
    <w:rsid w:val="00CF2A70"/>
    <w:rsid w:val="00CF2AD4"/>
    <w:rsid w:val="00CF2BF8"/>
    <w:rsid w:val="00CF2C3B"/>
    <w:rsid w:val="00CF2D72"/>
    <w:rsid w:val="00CF2EFD"/>
    <w:rsid w:val="00CF2F07"/>
    <w:rsid w:val="00CF3407"/>
    <w:rsid w:val="00CF38BA"/>
    <w:rsid w:val="00CF3A07"/>
    <w:rsid w:val="00CF486F"/>
    <w:rsid w:val="00CF4B9D"/>
    <w:rsid w:val="00CF51C8"/>
    <w:rsid w:val="00CF52CF"/>
    <w:rsid w:val="00CF52EF"/>
    <w:rsid w:val="00CF565D"/>
    <w:rsid w:val="00CF5803"/>
    <w:rsid w:val="00CF58F0"/>
    <w:rsid w:val="00CF5A10"/>
    <w:rsid w:val="00CF5A54"/>
    <w:rsid w:val="00CF63AB"/>
    <w:rsid w:val="00CF675E"/>
    <w:rsid w:val="00CF6973"/>
    <w:rsid w:val="00CF6C31"/>
    <w:rsid w:val="00CF6D15"/>
    <w:rsid w:val="00CF6EAB"/>
    <w:rsid w:val="00CF714F"/>
    <w:rsid w:val="00CF74C1"/>
    <w:rsid w:val="00D00252"/>
    <w:rsid w:val="00D00253"/>
    <w:rsid w:val="00D004A5"/>
    <w:rsid w:val="00D004B1"/>
    <w:rsid w:val="00D00585"/>
    <w:rsid w:val="00D007C1"/>
    <w:rsid w:val="00D0098D"/>
    <w:rsid w:val="00D00D0E"/>
    <w:rsid w:val="00D00EF8"/>
    <w:rsid w:val="00D01259"/>
    <w:rsid w:val="00D0186B"/>
    <w:rsid w:val="00D01A45"/>
    <w:rsid w:val="00D01B6D"/>
    <w:rsid w:val="00D01F2D"/>
    <w:rsid w:val="00D02164"/>
    <w:rsid w:val="00D021A7"/>
    <w:rsid w:val="00D026E9"/>
    <w:rsid w:val="00D02942"/>
    <w:rsid w:val="00D02E44"/>
    <w:rsid w:val="00D03269"/>
    <w:rsid w:val="00D0352C"/>
    <w:rsid w:val="00D03F0B"/>
    <w:rsid w:val="00D03F65"/>
    <w:rsid w:val="00D03F67"/>
    <w:rsid w:val="00D042CB"/>
    <w:rsid w:val="00D04336"/>
    <w:rsid w:val="00D043F2"/>
    <w:rsid w:val="00D04402"/>
    <w:rsid w:val="00D04506"/>
    <w:rsid w:val="00D04753"/>
    <w:rsid w:val="00D0480A"/>
    <w:rsid w:val="00D04935"/>
    <w:rsid w:val="00D04B9F"/>
    <w:rsid w:val="00D0533F"/>
    <w:rsid w:val="00D053E6"/>
    <w:rsid w:val="00D055D2"/>
    <w:rsid w:val="00D0566E"/>
    <w:rsid w:val="00D05799"/>
    <w:rsid w:val="00D059F5"/>
    <w:rsid w:val="00D05A24"/>
    <w:rsid w:val="00D05C08"/>
    <w:rsid w:val="00D05D7B"/>
    <w:rsid w:val="00D05E1C"/>
    <w:rsid w:val="00D062A2"/>
    <w:rsid w:val="00D063AD"/>
    <w:rsid w:val="00D0670D"/>
    <w:rsid w:val="00D067A7"/>
    <w:rsid w:val="00D067EF"/>
    <w:rsid w:val="00D0697A"/>
    <w:rsid w:val="00D07070"/>
    <w:rsid w:val="00D07113"/>
    <w:rsid w:val="00D073E5"/>
    <w:rsid w:val="00D074B0"/>
    <w:rsid w:val="00D07898"/>
    <w:rsid w:val="00D1011C"/>
    <w:rsid w:val="00D102BF"/>
    <w:rsid w:val="00D102F7"/>
    <w:rsid w:val="00D10546"/>
    <w:rsid w:val="00D106CD"/>
    <w:rsid w:val="00D10950"/>
    <w:rsid w:val="00D10E5A"/>
    <w:rsid w:val="00D1111E"/>
    <w:rsid w:val="00D11464"/>
    <w:rsid w:val="00D11677"/>
    <w:rsid w:val="00D11696"/>
    <w:rsid w:val="00D11819"/>
    <w:rsid w:val="00D118DA"/>
    <w:rsid w:val="00D11C9F"/>
    <w:rsid w:val="00D11D6F"/>
    <w:rsid w:val="00D11EBE"/>
    <w:rsid w:val="00D1225B"/>
    <w:rsid w:val="00D12408"/>
    <w:rsid w:val="00D12496"/>
    <w:rsid w:val="00D12693"/>
    <w:rsid w:val="00D12790"/>
    <w:rsid w:val="00D13A1D"/>
    <w:rsid w:val="00D13C9E"/>
    <w:rsid w:val="00D13FEC"/>
    <w:rsid w:val="00D14582"/>
    <w:rsid w:val="00D147A8"/>
    <w:rsid w:val="00D14BD4"/>
    <w:rsid w:val="00D14C30"/>
    <w:rsid w:val="00D14D65"/>
    <w:rsid w:val="00D14E96"/>
    <w:rsid w:val="00D14F5A"/>
    <w:rsid w:val="00D1508A"/>
    <w:rsid w:val="00D15300"/>
    <w:rsid w:val="00D154E7"/>
    <w:rsid w:val="00D155F0"/>
    <w:rsid w:val="00D159E0"/>
    <w:rsid w:val="00D15F47"/>
    <w:rsid w:val="00D1608C"/>
    <w:rsid w:val="00D16171"/>
    <w:rsid w:val="00D162D4"/>
    <w:rsid w:val="00D163B7"/>
    <w:rsid w:val="00D16907"/>
    <w:rsid w:val="00D16943"/>
    <w:rsid w:val="00D16DFC"/>
    <w:rsid w:val="00D1706E"/>
    <w:rsid w:val="00D1726A"/>
    <w:rsid w:val="00D173E9"/>
    <w:rsid w:val="00D174B1"/>
    <w:rsid w:val="00D1775E"/>
    <w:rsid w:val="00D1799B"/>
    <w:rsid w:val="00D20302"/>
    <w:rsid w:val="00D20380"/>
    <w:rsid w:val="00D207B5"/>
    <w:rsid w:val="00D208CF"/>
    <w:rsid w:val="00D20AFB"/>
    <w:rsid w:val="00D211A0"/>
    <w:rsid w:val="00D21691"/>
    <w:rsid w:val="00D21968"/>
    <w:rsid w:val="00D219E6"/>
    <w:rsid w:val="00D21BD4"/>
    <w:rsid w:val="00D21CB9"/>
    <w:rsid w:val="00D21DA1"/>
    <w:rsid w:val="00D21E01"/>
    <w:rsid w:val="00D21FCF"/>
    <w:rsid w:val="00D22014"/>
    <w:rsid w:val="00D220DE"/>
    <w:rsid w:val="00D2220A"/>
    <w:rsid w:val="00D22606"/>
    <w:rsid w:val="00D22675"/>
    <w:rsid w:val="00D228F8"/>
    <w:rsid w:val="00D22D07"/>
    <w:rsid w:val="00D22EC0"/>
    <w:rsid w:val="00D22FEF"/>
    <w:rsid w:val="00D2302B"/>
    <w:rsid w:val="00D233B1"/>
    <w:rsid w:val="00D233D4"/>
    <w:rsid w:val="00D23846"/>
    <w:rsid w:val="00D23904"/>
    <w:rsid w:val="00D239DA"/>
    <w:rsid w:val="00D23AB0"/>
    <w:rsid w:val="00D23B42"/>
    <w:rsid w:val="00D23C0F"/>
    <w:rsid w:val="00D23F4A"/>
    <w:rsid w:val="00D24134"/>
    <w:rsid w:val="00D2436E"/>
    <w:rsid w:val="00D2438E"/>
    <w:rsid w:val="00D24761"/>
    <w:rsid w:val="00D248EC"/>
    <w:rsid w:val="00D24DA7"/>
    <w:rsid w:val="00D24DE3"/>
    <w:rsid w:val="00D24E93"/>
    <w:rsid w:val="00D2501E"/>
    <w:rsid w:val="00D25295"/>
    <w:rsid w:val="00D25662"/>
    <w:rsid w:val="00D25AAB"/>
    <w:rsid w:val="00D25B9A"/>
    <w:rsid w:val="00D25CBF"/>
    <w:rsid w:val="00D26101"/>
    <w:rsid w:val="00D2648A"/>
    <w:rsid w:val="00D26605"/>
    <w:rsid w:val="00D2667F"/>
    <w:rsid w:val="00D26A10"/>
    <w:rsid w:val="00D26D1A"/>
    <w:rsid w:val="00D26E9B"/>
    <w:rsid w:val="00D270A5"/>
    <w:rsid w:val="00D2717A"/>
    <w:rsid w:val="00D27552"/>
    <w:rsid w:val="00D27597"/>
    <w:rsid w:val="00D2762D"/>
    <w:rsid w:val="00D2795C"/>
    <w:rsid w:val="00D27999"/>
    <w:rsid w:val="00D27E9F"/>
    <w:rsid w:val="00D3003B"/>
    <w:rsid w:val="00D30518"/>
    <w:rsid w:val="00D30604"/>
    <w:rsid w:val="00D3060E"/>
    <w:rsid w:val="00D308BA"/>
    <w:rsid w:val="00D30A56"/>
    <w:rsid w:val="00D30BCB"/>
    <w:rsid w:val="00D30E32"/>
    <w:rsid w:val="00D30FB8"/>
    <w:rsid w:val="00D3119B"/>
    <w:rsid w:val="00D31231"/>
    <w:rsid w:val="00D31302"/>
    <w:rsid w:val="00D31C11"/>
    <w:rsid w:val="00D31D52"/>
    <w:rsid w:val="00D31EB2"/>
    <w:rsid w:val="00D31F54"/>
    <w:rsid w:val="00D32287"/>
    <w:rsid w:val="00D32772"/>
    <w:rsid w:val="00D327ED"/>
    <w:rsid w:val="00D3292F"/>
    <w:rsid w:val="00D32A4A"/>
    <w:rsid w:val="00D32B67"/>
    <w:rsid w:val="00D32FB5"/>
    <w:rsid w:val="00D33200"/>
    <w:rsid w:val="00D332C9"/>
    <w:rsid w:val="00D33AB2"/>
    <w:rsid w:val="00D33C3E"/>
    <w:rsid w:val="00D33CE3"/>
    <w:rsid w:val="00D3417A"/>
    <w:rsid w:val="00D341ED"/>
    <w:rsid w:val="00D344E7"/>
    <w:rsid w:val="00D34512"/>
    <w:rsid w:val="00D349D4"/>
    <w:rsid w:val="00D34B52"/>
    <w:rsid w:val="00D34BCB"/>
    <w:rsid w:val="00D34CD3"/>
    <w:rsid w:val="00D351EB"/>
    <w:rsid w:val="00D35455"/>
    <w:rsid w:val="00D3555E"/>
    <w:rsid w:val="00D355DB"/>
    <w:rsid w:val="00D35A82"/>
    <w:rsid w:val="00D35C27"/>
    <w:rsid w:val="00D35C8F"/>
    <w:rsid w:val="00D35EE9"/>
    <w:rsid w:val="00D35FAB"/>
    <w:rsid w:val="00D362AA"/>
    <w:rsid w:val="00D36530"/>
    <w:rsid w:val="00D36774"/>
    <w:rsid w:val="00D36C39"/>
    <w:rsid w:val="00D36DE0"/>
    <w:rsid w:val="00D36EF6"/>
    <w:rsid w:val="00D3721C"/>
    <w:rsid w:val="00D372A6"/>
    <w:rsid w:val="00D37774"/>
    <w:rsid w:val="00D377B6"/>
    <w:rsid w:val="00D37B09"/>
    <w:rsid w:val="00D37BED"/>
    <w:rsid w:val="00D403F9"/>
    <w:rsid w:val="00D40411"/>
    <w:rsid w:val="00D40636"/>
    <w:rsid w:val="00D40F1F"/>
    <w:rsid w:val="00D40FFD"/>
    <w:rsid w:val="00D4108A"/>
    <w:rsid w:val="00D414DF"/>
    <w:rsid w:val="00D41510"/>
    <w:rsid w:val="00D415B2"/>
    <w:rsid w:val="00D41902"/>
    <w:rsid w:val="00D4252D"/>
    <w:rsid w:val="00D4257A"/>
    <w:rsid w:val="00D428E8"/>
    <w:rsid w:val="00D42FC1"/>
    <w:rsid w:val="00D42FF3"/>
    <w:rsid w:val="00D4304D"/>
    <w:rsid w:val="00D43549"/>
    <w:rsid w:val="00D4379A"/>
    <w:rsid w:val="00D4398D"/>
    <w:rsid w:val="00D43E02"/>
    <w:rsid w:val="00D44231"/>
    <w:rsid w:val="00D44482"/>
    <w:rsid w:val="00D4454C"/>
    <w:rsid w:val="00D446E6"/>
    <w:rsid w:val="00D447AB"/>
    <w:rsid w:val="00D44885"/>
    <w:rsid w:val="00D4494A"/>
    <w:rsid w:val="00D44DBB"/>
    <w:rsid w:val="00D44DD9"/>
    <w:rsid w:val="00D44DEE"/>
    <w:rsid w:val="00D44FD4"/>
    <w:rsid w:val="00D451D9"/>
    <w:rsid w:val="00D45517"/>
    <w:rsid w:val="00D458EF"/>
    <w:rsid w:val="00D45A0B"/>
    <w:rsid w:val="00D45A0D"/>
    <w:rsid w:val="00D45A41"/>
    <w:rsid w:val="00D460EC"/>
    <w:rsid w:val="00D46599"/>
    <w:rsid w:val="00D466EE"/>
    <w:rsid w:val="00D46827"/>
    <w:rsid w:val="00D469AC"/>
    <w:rsid w:val="00D471E0"/>
    <w:rsid w:val="00D504E8"/>
    <w:rsid w:val="00D5094D"/>
    <w:rsid w:val="00D50AB2"/>
    <w:rsid w:val="00D50DD2"/>
    <w:rsid w:val="00D51039"/>
    <w:rsid w:val="00D5123D"/>
    <w:rsid w:val="00D5130E"/>
    <w:rsid w:val="00D51805"/>
    <w:rsid w:val="00D5186B"/>
    <w:rsid w:val="00D51B95"/>
    <w:rsid w:val="00D51D9F"/>
    <w:rsid w:val="00D51FA1"/>
    <w:rsid w:val="00D520FB"/>
    <w:rsid w:val="00D5240F"/>
    <w:rsid w:val="00D5275D"/>
    <w:rsid w:val="00D52B45"/>
    <w:rsid w:val="00D52E90"/>
    <w:rsid w:val="00D52F10"/>
    <w:rsid w:val="00D52F4B"/>
    <w:rsid w:val="00D53321"/>
    <w:rsid w:val="00D535F1"/>
    <w:rsid w:val="00D5385A"/>
    <w:rsid w:val="00D53905"/>
    <w:rsid w:val="00D53ADB"/>
    <w:rsid w:val="00D53C42"/>
    <w:rsid w:val="00D540A3"/>
    <w:rsid w:val="00D543A3"/>
    <w:rsid w:val="00D5462C"/>
    <w:rsid w:val="00D54874"/>
    <w:rsid w:val="00D5488C"/>
    <w:rsid w:val="00D54A1F"/>
    <w:rsid w:val="00D54A41"/>
    <w:rsid w:val="00D54C03"/>
    <w:rsid w:val="00D551CF"/>
    <w:rsid w:val="00D5530B"/>
    <w:rsid w:val="00D5596B"/>
    <w:rsid w:val="00D55AA1"/>
    <w:rsid w:val="00D55FFF"/>
    <w:rsid w:val="00D5607E"/>
    <w:rsid w:val="00D56921"/>
    <w:rsid w:val="00D56BDF"/>
    <w:rsid w:val="00D5738C"/>
    <w:rsid w:val="00D57567"/>
    <w:rsid w:val="00D57752"/>
    <w:rsid w:val="00D57853"/>
    <w:rsid w:val="00D57ADD"/>
    <w:rsid w:val="00D57C8F"/>
    <w:rsid w:val="00D601F5"/>
    <w:rsid w:val="00D6020D"/>
    <w:rsid w:val="00D603CA"/>
    <w:rsid w:val="00D604E2"/>
    <w:rsid w:val="00D606B3"/>
    <w:rsid w:val="00D60D12"/>
    <w:rsid w:val="00D61125"/>
    <w:rsid w:val="00D611C8"/>
    <w:rsid w:val="00D61308"/>
    <w:rsid w:val="00D613CD"/>
    <w:rsid w:val="00D61545"/>
    <w:rsid w:val="00D61635"/>
    <w:rsid w:val="00D61849"/>
    <w:rsid w:val="00D61880"/>
    <w:rsid w:val="00D61977"/>
    <w:rsid w:val="00D61F1F"/>
    <w:rsid w:val="00D62372"/>
    <w:rsid w:val="00D62481"/>
    <w:rsid w:val="00D6254A"/>
    <w:rsid w:val="00D627BA"/>
    <w:rsid w:val="00D627F1"/>
    <w:rsid w:val="00D62C67"/>
    <w:rsid w:val="00D63148"/>
    <w:rsid w:val="00D6337C"/>
    <w:rsid w:val="00D633DA"/>
    <w:rsid w:val="00D634DF"/>
    <w:rsid w:val="00D63DCF"/>
    <w:rsid w:val="00D63EAC"/>
    <w:rsid w:val="00D64091"/>
    <w:rsid w:val="00D6409C"/>
    <w:rsid w:val="00D64153"/>
    <w:rsid w:val="00D6443C"/>
    <w:rsid w:val="00D644D4"/>
    <w:rsid w:val="00D64942"/>
    <w:rsid w:val="00D64B30"/>
    <w:rsid w:val="00D64C45"/>
    <w:rsid w:val="00D65046"/>
    <w:rsid w:val="00D652DC"/>
    <w:rsid w:val="00D65423"/>
    <w:rsid w:val="00D6557F"/>
    <w:rsid w:val="00D6598F"/>
    <w:rsid w:val="00D65A2D"/>
    <w:rsid w:val="00D65C04"/>
    <w:rsid w:val="00D65F7F"/>
    <w:rsid w:val="00D66363"/>
    <w:rsid w:val="00D66F46"/>
    <w:rsid w:val="00D67436"/>
    <w:rsid w:val="00D67A25"/>
    <w:rsid w:val="00D67B4A"/>
    <w:rsid w:val="00D67DA4"/>
    <w:rsid w:val="00D67FB9"/>
    <w:rsid w:val="00D704B6"/>
    <w:rsid w:val="00D705A0"/>
    <w:rsid w:val="00D70CCF"/>
    <w:rsid w:val="00D7108D"/>
    <w:rsid w:val="00D716C1"/>
    <w:rsid w:val="00D716EF"/>
    <w:rsid w:val="00D717E6"/>
    <w:rsid w:val="00D723EA"/>
    <w:rsid w:val="00D72874"/>
    <w:rsid w:val="00D72A7D"/>
    <w:rsid w:val="00D733D8"/>
    <w:rsid w:val="00D73937"/>
    <w:rsid w:val="00D73973"/>
    <w:rsid w:val="00D73992"/>
    <w:rsid w:val="00D73999"/>
    <w:rsid w:val="00D73BEF"/>
    <w:rsid w:val="00D73EA0"/>
    <w:rsid w:val="00D7402E"/>
    <w:rsid w:val="00D7426C"/>
    <w:rsid w:val="00D74277"/>
    <w:rsid w:val="00D742CB"/>
    <w:rsid w:val="00D74399"/>
    <w:rsid w:val="00D7490A"/>
    <w:rsid w:val="00D74B0D"/>
    <w:rsid w:val="00D75196"/>
    <w:rsid w:val="00D75352"/>
    <w:rsid w:val="00D75A5F"/>
    <w:rsid w:val="00D75BFC"/>
    <w:rsid w:val="00D75E29"/>
    <w:rsid w:val="00D75E45"/>
    <w:rsid w:val="00D75F5A"/>
    <w:rsid w:val="00D75FB1"/>
    <w:rsid w:val="00D75FF3"/>
    <w:rsid w:val="00D7617C"/>
    <w:rsid w:val="00D763EB"/>
    <w:rsid w:val="00D76571"/>
    <w:rsid w:val="00D76846"/>
    <w:rsid w:val="00D76A1E"/>
    <w:rsid w:val="00D76B33"/>
    <w:rsid w:val="00D76C6B"/>
    <w:rsid w:val="00D76EB0"/>
    <w:rsid w:val="00D7700D"/>
    <w:rsid w:val="00D77159"/>
    <w:rsid w:val="00D7724D"/>
    <w:rsid w:val="00D775F9"/>
    <w:rsid w:val="00D77ABE"/>
    <w:rsid w:val="00D77E02"/>
    <w:rsid w:val="00D8025B"/>
    <w:rsid w:val="00D802CD"/>
    <w:rsid w:val="00D80487"/>
    <w:rsid w:val="00D804B1"/>
    <w:rsid w:val="00D81270"/>
    <w:rsid w:val="00D8142E"/>
    <w:rsid w:val="00D816BD"/>
    <w:rsid w:val="00D81841"/>
    <w:rsid w:val="00D81885"/>
    <w:rsid w:val="00D81D11"/>
    <w:rsid w:val="00D81FE3"/>
    <w:rsid w:val="00D82220"/>
    <w:rsid w:val="00D8274E"/>
    <w:rsid w:val="00D827FF"/>
    <w:rsid w:val="00D82C82"/>
    <w:rsid w:val="00D82F6A"/>
    <w:rsid w:val="00D831AE"/>
    <w:rsid w:val="00D839D6"/>
    <w:rsid w:val="00D841BF"/>
    <w:rsid w:val="00D841D6"/>
    <w:rsid w:val="00D844B8"/>
    <w:rsid w:val="00D847C2"/>
    <w:rsid w:val="00D84C6E"/>
    <w:rsid w:val="00D84ECF"/>
    <w:rsid w:val="00D85242"/>
    <w:rsid w:val="00D852CA"/>
    <w:rsid w:val="00D85574"/>
    <w:rsid w:val="00D856B9"/>
    <w:rsid w:val="00D858FE"/>
    <w:rsid w:val="00D859B4"/>
    <w:rsid w:val="00D85AC0"/>
    <w:rsid w:val="00D85BD5"/>
    <w:rsid w:val="00D85C9D"/>
    <w:rsid w:val="00D8625C"/>
    <w:rsid w:val="00D8654A"/>
    <w:rsid w:val="00D867B4"/>
    <w:rsid w:val="00D86828"/>
    <w:rsid w:val="00D868C7"/>
    <w:rsid w:val="00D8695F"/>
    <w:rsid w:val="00D86ACB"/>
    <w:rsid w:val="00D86BA9"/>
    <w:rsid w:val="00D86F14"/>
    <w:rsid w:val="00D871EF"/>
    <w:rsid w:val="00D8722F"/>
    <w:rsid w:val="00D872B3"/>
    <w:rsid w:val="00D873CE"/>
    <w:rsid w:val="00D87424"/>
    <w:rsid w:val="00D874FF"/>
    <w:rsid w:val="00D8756E"/>
    <w:rsid w:val="00D8780D"/>
    <w:rsid w:val="00D87B5B"/>
    <w:rsid w:val="00D9011B"/>
    <w:rsid w:val="00D901B4"/>
    <w:rsid w:val="00D9077B"/>
    <w:rsid w:val="00D90C4E"/>
    <w:rsid w:val="00D90E98"/>
    <w:rsid w:val="00D90F2F"/>
    <w:rsid w:val="00D90F87"/>
    <w:rsid w:val="00D9100C"/>
    <w:rsid w:val="00D910E9"/>
    <w:rsid w:val="00D91465"/>
    <w:rsid w:val="00D917CF"/>
    <w:rsid w:val="00D91C93"/>
    <w:rsid w:val="00D91CA5"/>
    <w:rsid w:val="00D91EC4"/>
    <w:rsid w:val="00D91FC8"/>
    <w:rsid w:val="00D9225C"/>
    <w:rsid w:val="00D93166"/>
    <w:rsid w:val="00D939A4"/>
    <w:rsid w:val="00D93C0C"/>
    <w:rsid w:val="00D93CA8"/>
    <w:rsid w:val="00D93DE5"/>
    <w:rsid w:val="00D93F8D"/>
    <w:rsid w:val="00D94444"/>
    <w:rsid w:val="00D94589"/>
    <w:rsid w:val="00D948FB"/>
    <w:rsid w:val="00D94A0A"/>
    <w:rsid w:val="00D94B76"/>
    <w:rsid w:val="00D94C6C"/>
    <w:rsid w:val="00D94E0F"/>
    <w:rsid w:val="00D951E8"/>
    <w:rsid w:val="00D955DA"/>
    <w:rsid w:val="00D95AE9"/>
    <w:rsid w:val="00D95C32"/>
    <w:rsid w:val="00D95C79"/>
    <w:rsid w:val="00D95FC0"/>
    <w:rsid w:val="00D96170"/>
    <w:rsid w:val="00D961AC"/>
    <w:rsid w:val="00D96493"/>
    <w:rsid w:val="00D96636"/>
    <w:rsid w:val="00D96739"/>
    <w:rsid w:val="00D96833"/>
    <w:rsid w:val="00D970E1"/>
    <w:rsid w:val="00D971FD"/>
    <w:rsid w:val="00D97688"/>
    <w:rsid w:val="00D97843"/>
    <w:rsid w:val="00D97ABB"/>
    <w:rsid w:val="00D97C1E"/>
    <w:rsid w:val="00DA0062"/>
    <w:rsid w:val="00DA04A7"/>
    <w:rsid w:val="00DA0927"/>
    <w:rsid w:val="00DA0C4B"/>
    <w:rsid w:val="00DA0D08"/>
    <w:rsid w:val="00DA0F89"/>
    <w:rsid w:val="00DA123F"/>
    <w:rsid w:val="00DA180C"/>
    <w:rsid w:val="00DA1A8E"/>
    <w:rsid w:val="00DA1E70"/>
    <w:rsid w:val="00DA1F0C"/>
    <w:rsid w:val="00DA1F2D"/>
    <w:rsid w:val="00DA238A"/>
    <w:rsid w:val="00DA23FD"/>
    <w:rsid w:val="00DA2420"/>
    <w:rsid w:val="00DA2688"/>
    <w:rsid w:val="00DA28C3"/>
    <w:rsid w:val="00DA2B86"/>
    <w:rsid w:val="00DA3306"/>
    <w:rsid w:val="00DA3792"/>
    <w:rsid w:val="00DA38A5"/>
    <w:rsid w:val="00DA38C8"/>
    <w:rsid w:val="00DA3C7E"/>
    <w:rsid w:val="00DA3CC0"/>
    <w:rsid w:val="00DA41CC"/>
    <w:rsid w:val="00DA42EE"/>
    <w:rsid w:val="00DA4311"/>
    <w:rsid w:val="00DA43EF"/>
    <w:rsid w:val="00DA4892"/>
    <w:rsid w:val="00DA49A1"/>
    <w:rsid w:val="00DA4F5C"/>
    <w:rsid w:val="00DA51BB"/>
    <w:rsid w:val="00DA59CD"/>
    <w:rsid w:val="00DA5C07"/>
    <w:rsid w:val="00DA5DFE"/>
    <w:rsid w:val="00DA5E0E"/>
    <w:rsid w:val="00DA6996"/>
    <w:rsid w:val="00DA6C09"/>
    <w:rsid w:val="00DA6D97"/>
    <w:rsid w:val="00DA6F00"/>
    <w:rsid w:val="00DA72E6"/>
    <w:rsid w:val="00DA7393"/>
    <w:rsid w:val="00DA7913"/>
    <w:rsid w:val="00DA79B0"/>
    <w:rsid w:val="00DA7B0D"/>
    <w:rsid w:val="00DA7BE4"/>
    <w:rsid w:val="00DA7E52"/>
    <w:rsid w:val="00DB0196"/>
    <w:rsid w:val="00DB031C"/>
    <w:rsid w:val="00DB036C"/>
    <w:rsid w:val="00DB045D"/>
    <w:rsid w:val="00DB050D"/>
    <w:rsid w:val="00DB06A4"/>
    <w:rsid w:val="00DB0832"/>
    <w:rsid w:val="00DB0F0C"/>
    <w:rsid w:val="00DB10AE"/>
    <w:rsid w:val="00DB117D"/>
    <w:rsid w:val="00DB132E"/>
    <w:rsid w:val="00DB1356"/>
    <w:rsid w:val="00DB1438"/>
    <w:rsid w:val="00DB143D"/>
    <w:rsid w:val="00DB1C68"/>
    <w:rsid w:val="00DB1C6B"/>
    <w:rsid w:val="00DB1E61"/>
    <w:rsid w:val="00DB1FF5"/>
    <w:rsid w:val="00DB214D"/>
    <w:rsid w:val="00DB23C3"/>
    <w:rsid w:val="00DB280A"/>
    <w:rsid w:val="00DB28C4"/>
    <w:rsid w:val="00DB2998"/>
    <w:rsid w:val="00DB2CF3"/>
    <w:rsid w:val="00DB2E0C"/>
    <w:rsid w:val="00DB2EC7"/>
    <w:rsid w:val="00DB2EEF"/>
    <w:rsid w:val="00DB2F3B"/>
    <w:rsid w:val="00DB318A"/>
    <w:rsid w:val="00DB31C3"/>
    <w:rsid w:val="00DB32F9"/>
    <w:rsid w:val="00DB3437"/>
    <w:rsid w:val="00DB34F4"/>
    <w:rsid w:val="00DB35B6"/>
    <w:rsid w:val="00DB39D8"/>
    <w:rsid w:val="00DB3C58"/>
    <w:rsid w:val="00DB3D28"/>
    <w:rsid w:val="00DB3E68"/>
    <w:rsid w:val="00DB3F9B"/>
    <w:rsid w:val="00DB4024"/>
    <w:rsid w:val="00DB40F5"/>
    <w:rsid w:val="00DB449E"/>
    <w:rsid w:val="00DB4714"/>
    <w:rsid w:val="00DB48F2"/>
    <w:rsid w:val="00DB49F7"/>
    <w:rsid w:val="00DB4BF6"/>
    <w:rsid w:val="00DB5650"/>
    <w:rsid w:val="00DB5C4B"/>
    <w:rsid w:val="00DB5E6E"/>
    <w:rsid w:val="00DB5FD2"/>
    <w:rsid w:val="00DB617F"/>
    <w:rsid w:val="00DB6210"/>
    <w:rsid w:val="00DB63D4"/>
    <w:rsid w:val="00DB68DF"/>
    <w:rsid w:val="00DB6BF4"/>
    <w:rsid w:val="00DB6E3A"/>
    <w:rsid w:val="00DB7061"/>
    <w:rsid w:val="00DB738A"/>
    <w:rsid w:val="00DB7856"/>
    <w:rsid w:val="00DB7D26"/>
    <w:rsid w:val="00DB7E81"/>
    <w:rsid w:val="00DB7F82"/>
    <w:rsid w:val="00DB7FD3"/>
    <w:rsid w:val="00DC01EE"/>
    <w:rsid w:val="00DC02E5"/>
    <w:rsid w:val="00DC04ED"/>
    <w:rsid w:val="00DC05DD"/>
    <w:rsid w:val="00DC067B"/>
    <w:rsid w:val="00DC0F3E"/>
    <w:rsid w:val="00DC11BE"/>
    <w:rsid w:val="00DC1451"/>
    <w:rsid w:val="00DC152E"/>
    <w:rsid w:val="00DC1557"/>
    <w:rsid w:val="00DC1847"/>
    <w:rsid w:val="00DC19BC"/>
    <w:rsid w:val="00DC2365"/>
    <w:rsid w:val="00DC25C7"/>
    <w:rsid w:val="00DC26A6"/>
    <w:rsid w:val="00DC272F"/>
    <w:rsid w:val="00DC2DA3"/>
    <w:rsid w:val="00DC2EC8"/>
    <w:rsid w:val="00DC2F2D"/>
    <w:rsid w:val="00DC3034"/>
    <w:rsid w:val="00DC333B"/>
    <w:rsid w:val="00DC33D7"/>
    <w:rsid w:val="00DC34F3"/>
    <w:rsid w:val="00DC3793"/>
    <w:rsid w:val="00DC3951"/>
    <w:rsid w:val="00DC39A2"/>
    <w:rsid w:val="00DC3B29"/>
    <w:rsid w:val="00DC3B32"/>
    <w:rsid w:val="00DC3C0A"/>
    <w:rsid w:val="00DC3C8A"/>
    <w:rsid w:val="00DC3D1D"/>
    <w:rsid w:val="00DC4340"/>
    <w:rsid w:val="00DC4739"/>
    <w:rsid w:val="00DC47BF"/>
    <w:rsid w:val="00DC50CF"/>
    <w:rsid w:val="00DC518F"/>
    <w:rsid w:val="00DC54FA"/>
    <w:rsid w:val="00DC5666"/>
    <w:rsid w:val="00DC5B3D"/>
    <w:rsid w:val="00DC5BE1"/>
    <w:rsid w:val="00DC5C33"/>
    <w:rsid w:val="00DC5DC8"/>
    <w:rsid w:val="00DC5F2F"/>
    <w:rsid w:val="00DC60B2"/>
    <w:rsid w:val="00DC611A"/>
    <w:rsid w:val="00DC61FD"/>
    <w:rsid w:val="00DC63F5"/>
    <w:rsid w:val="00DC656C"/>
    <w:rsid w:val="00DC6812"/>
    <w:rsid w:val="00DC6DD2"/>
    <w:rsid w:val="00DC6FB7"/>
    <w:rsid w:val="00DC734F"/>
    <w:rsid w:val="00DC74F5"/>
    <w:rsid w:val="00DD007D"/>
    <w:rsid w:val="00DD0100"/>
    <w:rsid w:val="00DD017F"/>
    <w:rsid w:val="00DD070F"/>
    <w:rsid w:val="00DD07C4"/>
    <w:rsid w:val="00DD0B3C"/>
    <w:rsid w:val="00DD0F4B"/>
    <w:rsid w:val="00DD0F7A"/>
    <w:rsid w:val="00DD1165"/>
    <w:rsid w:val="00DD146C"/>
    <w:rsid w:val="00DD1958"/>
    <w:rsid w:val="00DD1ECA"/>
    <w:rsid w:val="00DD1F2A"/>
    <w:rsid w:val="00DD2E63"/>
    <w:rsid w:val="00DD2E74"/>
    <w:rsid w:val="00DD2FC5"/>
    <w:rsid w:val="00DD30F9"/>
    <w:rsid w:val="00DD3238"/>
    <w:rsid w:val="00DD357B"/>
    <w:rsid w:val="00DD36B4"/>
    <w:rsid w:val="00DD3DB0"/>
    <w:rsid w:val="00DD48C4"/>
    <w:rsid w:val="00DD4B25"/>
    <w:rsid w:val="00DD4F83"/>
    <w:rsid w:val="00DD4FF2"/>
    <w:rsid w:val="00DD5107"/>
    <w:rsid w:val="00DD52DF"/>
    <w:rsid w:val="00DD56F0"/>
    <w:rsid w:val="00DD573F"/>
    <w:rsid w:val="00DD59CC"/>
    <w:rsid w:val="00DD5C19"/>
    <w:rsid w:val="00DD5C89"/>
    <w:rsid w:val="00DD5DF4"/>
    <w:rsid w:val="00DD618B"/>
    <w:rsid w:val="00DD6233"/>
    <w:rsid w:val="00DD6445"/>
    <w:rsid w:val="00DD672C"/>
    <w:rsid w:val="00DD6CC7"/>
    <w:rsid w:val="00DD6E4A"/>
    <w:rsid w:val="00DD73C2"/>
    <w:rsid w:val="00DD74D2"/>
    <w:rsid w:val="00DD750E"/>
    <w:rsid w:val="00DD7630"/>
    <w:rsid w:val="00DD764E"/>
    <w:rsid w:val="00DD7664"/>
    <w:rsid w:val="00DD7716"/>
    <w:rsid w:val="00DD79A2"/>
    <w:rsid w:val="00DD7D97"/>
    <w:rsid w:val="00DD7F06"/>
    <w:rsid w:val="00DD7FB8"/>
    <w:rsid w:val="00DE04C3"/>
    <w:rsid w:val="00DE071B"/>
    <w:rsid w:val="00DE07B5"/>
    <w:rsid w:val="00DE0857"/>
    <w:rsid w:val="00DE09DF"/>
    <w:rsid w:val="00DE0A3F"/>
    <w:rsid w:val="00DE0CC2"/>
    <w:rsid w:val="00DE0DD4"/>
    <w:rsid w:val="00DE0FAE"/>
    <w:rsid w:val="00DE1245"/>
    <w:rsid w:val="00DE13F9"/>
    <w:rsid w:val="00DE144B"/>
    <w:rsid w:val="00DE16B3"/>
    <w:rsid w:val="00DE18AE"/>
    <w:rsid w:val="00DE1BB9"/>
    <w:rsid w:val="00DE1C8C"/>
    <w:rsid w:val="00DE203B"/>
    <w:rsid w:val="00DE262E"/>
    <w:rsid w:val="00DE2822"/>
    <w:rsid w:val="00DE2AFE"/>
    <w:rsid w:val="00DE2B47"/>
    <w:rsid w:val="00DE2DAB"/>
    <w:rsid w:val="00DE2DCE"/>
    <w:rsid w:val="00DE2ECD"/>
    <w:rsid w:val="00DE3145"/>
    <w:rsid w:val="00DE33B5"/>
    <w:rsid w:val="00DE33E5"/>
    <w:rsid w:val="00DE4038"/>
    <w:rsid w:val="00DE405D"/>
    <w:rsid w:val="00DE426C"/>
    <w:rsid w:val="00DE4473"/>
    <w:rsid w:val="00DE44F0"/>
    <w:rsid w:val="00DE48DB"/>
    <w:rsid w:val="00DE49B8"/>
    <w:rsid w:val="00DE529D"/>
    <w:rsid w:val="00DE52D8"/>
    <w:rsid w:val="00DE577A"/>
    <w:rsid w:val="00DE57D2"/>
    <w:rsid w:val="00DE596A"/>
    <w:rsid w:val="00DE5AF4"/>
    <w:rsid w:val="00DE5BEF"/>
    <w:rsid w:val="00DE5BF4"/>
    <w:rsid w:val="00DE5DCC"/>
    <w:rsid w:val="00DE62FD"/>
    <w:rsid w:val="00DE646A"/>
    <w:rsid w:val="00DE666E"/>
    <w:rsid w:val="00DE6689"/>
    <w:rsid w:val="00DE676B"/>
    <w:rsid w:val="00DE67C9"/>
    <w:rsid w:val="00DE6818"/>
    <w:rsid w:val="00DE6B72"/>
    <w:rsid w:val="00DE6D72"/>
    <w:rsid w:val="00DE7314"/>
    <w:rsid w:val="00DE7606"/>
    <w:rsid w:val="00DE77C7"/>
    <w:rsid w:val="00DE79CE"/>
    <w:rsid w:val="00DF0608"/>
    <w:rsid w:val="00DF0DDD"/>
    <w:rsid w:val="00DF136B"/>
    <w:rsid w:val="00DF17EF"/>
    <w:rsid w:val="00DF1821"/>
    <w:rsid w:val="00DF19D7"/>
    <w:rsid w:val="00DF1BAD"/>
    <w:rsid w:val="00DF1C94"/>
    <w:rsid w:val="00DF251F"/>
    <w:rsid w:val="00DF25B6"/>
    <w:rsid w:val="00DF26A6"/>
    <w:rsid w:val="00DF2856"/>
    <w:rsid w:val="00DF29D2"/>
    <w:rsid w:val="00DF2E30"/>
    <w:rsid w:val="00DF2E62"/>
    <w:rsid w:val="00DF2EAB"/>
    <w:rsid w:val="00DF2F3B"/>
    <w:rsid w:val="00DF2F8C"/>
    <w:rsid w:val="00DF30D9"/>
    <w:rsid w:val="00DF35CE"/>
    <w:rsid w:val="00DF3F13"/>
    <w:rsid w:val="00DF3F27"/>
    <w:rsid w:val="00DF3F89"/>
    <w:rsid w:val="00DF433E"/>
    <w:rsid w:val="00DF43B3"/>
    <w:rsid w:val="00DF46CA"/>
    <w:rsid w:val="00DF46E2"/>
    <w:rsid w:val="00DF4BAC"/>
    <w:rsid w:val="00DF4CA2"/>
    <w:rsid w:val="00DF5350"/>
    <w:rsid w:val="00DF5429"/>
    <w:rsid w:val="00DF5561"/>
    <w:rsid w:val="00DF5829"/>
    <w:rsid w:val="00DF5ADE"/>
    <w:rsid w:val="00DF632C"/>
    <w:rsid w:val="00DF689D"/>
    <w:rsid w:val="00DF6E60"/>
    <w:rsid w:val="00DF7118"/>
    <w:rsid w:val="00DF72A7"/>
    <w:rsid w:val="00DF7591"/>
    <w:rsid w:val="00DF75C3"/>
    <w:rsid w:val="00DF7844"/>
    <w:rsid w:val="00DF784A"/>
    <w:rsid w:val="00DF7CE8"/>
    <w:rsid w:val="00DF7CEE"/>
    <w:rsid w:val="00DF7FB1"/>
    <w:rsid w:val="00E004F8"/>
    <w:rsid w:val="00E0050B"/>
    <w:rsid w:val="00E00589"/>
    <w:rsid w:val="00E00678"/>
    <w:rsid w:val="00E00810"/>
    <w:rsid w:val="00E00B88"/>
    <w:rsid w:val="00E00C6F"/>
    <w:rsid w:val="00E00E2F"/>
    <w:rsid w:val="00E0116C"/>
    <w:rsid w:val="00E01CEC"/>
    <w:rsid w:val="00E02156"/>
    <w:rsid w:val="00E0220F"/>
    <w:rsid w:val="00E0238D"/>
    <w:rsid w:val="00E024B6"/>
    <w:rsid w:val="00E02945"/>
    <w:rsid w:val="00E02B14"/>
    <w:rsid w:val="00E032FA"/>
    <w:rsid w:val="00E03393"/>
    <w:rsid w:val="00E03433"/>
    <w:rsid w:val="00E03611"/>
    <w:rsid w:val="00E0363E"/>
    <w:rsid w:val="00E0387A"/>
    <w:rsid w:val="00E0388B"/>
    <w:rsid w:val="00E03AB3"/>
    <w:rsid w:val="00E03C6F"/>
    <w:rsid w:val="00E03D85"/>
    <w:rsid w:val="00E03E18"/>
    <w:rsid w:val="00E03F5D"/>
    <w:rsid w:val="00E03FD0"/>
    <w:rsid w:val="00E04712"/>
    <w:rsid w:val="00E0483A"/>
    <w:rsid w:val="00E04AF5"/>
    <w:rsid w:val="00E04E43"/>
    <w:rsid w:val="00E04E9A"/>
    <w:rsid w:val="00E051D6"/>
    <w:rsid w:val="00E057A9"/>
    <w:rsid w:val="00E057D4"/>
    <w:rsid w:val="00E05951"/>
    <w:rsid w:val="00E05B26"/>
    <w:rsid w:val="00E06966"/>
    <w:rsid w:val="00E06E92"/>
    <w:rsid w:val="00E06EA2"/>
    <w:rsid w:val="00E06FF1"/>
    <w:rsid w:val="00E073AA"/>
    <w:rsid w:val="00E074ED"/>
    <w:rsid w:val="00E076FB"/>
    <w:rsid w:val="00E07D68"/>
    <w:rsid w:val="00E1000D"/>
    <w:rsid w:val="00E10113"/>
    <w:rsid w:val="00E101E3"/>
    <w:rsid w:val="00E10555"/>
    <w:rsid w:val="00E106BC"/>
    <w:rsid w:val="00E10AE5"/>
    <w:rsid w:val="00E10EC4"/>
    <w:rsid w:val="00E11231"/>
    <w:rsid w:val="00E11357"/>
    <w:rsid w:val="00E113BD"/>
    <w:rsid w:val="00E11632"/>
    <w:rsid w:val="00E11660"/>
    <w:rsid w:val="00E11734"/>
    <w:rsid w:val="00E118E2"/>
    <w:rsid w:val="00E11A47"/>
    <w:rsid w:val="00E11AD2"/>
    <w:rsid w:val="00E122A9"/>
    <w:rsid w:val="00E1238B"/>
    <w:rsid w:val="00E12506"/>
    <w:rsid w:val="00E127BF"/>
    <w:rsid w:val="00E12B16"/>
    <w:rsid w:val="00E12BF0"/>
    <w:rsid w:val="00E12C0A"/>
    <w:rsid w:val="00E12EDE"/>
    <w:rsid w:val="00E12EE5"/>
    <w:rsid w:val="00E13252"/>
    <w:rsid w:val="00E1328E"/>
    <w:rsid w:val="00E13538"/>
    <w:rsid w:val="00E1367A"/>
    <w:rsid w:val="00E13930"/>
    <w:rsid w:val="00E13D53"/>
    <w:rsid w:val="00E13EA7"/>
    <w:rsid w:val="00E14089"/>
    <w:rsid w:val="00E14CA3"/>
    <w:rsid w:val="00E14E8B"/>
    <w:rsid w:val="00E151B8"/>
    <w:rsid w:val="00E15619"/>
    <w:rsid w:val="00E15B79"/>
    <w:rsid w:val="00E15E9D"/>
    <w:rsid w:val="00E15FD8"/>
    <w:rsid w:val="00E16067"/>
    <w:rsid w:val="00E1611D"/>
    <w:rsid w:val="00E161EF"/>
    <w:rsid w:val="00E166A4"/>
    <w:rsid w:val="00E168AD"/>
    <w:rsid w:val="00E169AC"/>
    <w:rsid w:val="00E16BF5"/>
    <w:rsid w:val="00E16E26"/>
    <w:rsid w:val="00E171F1"/>
    <w:rsid w:val="00E17416"/>
    <w:rsid w:val="00E17813"/>
    <w:rsid w:val="00E17C73"/>
    <w:rsid w:val="00E17CF7"/>
    <w:rsid w:val="00E17DB1"/>
    <w:rsid w:val="00E200F9"/>
    <w:rsid w:val="00E20126"/>
    <w:rsid w:val="00E201DE"/>
    <w:rsid w:val="00E20492"/>
    <w:rsid w:val="00E20884"/>
    <w:rsid w:val="00E208D8"/>
    <w:rsid w:val="00E20D22"/>
    <w:rsid w:val="00E21265"/>
    <w:rsid w:val="00E2131B"/>
    <w:rsid w:val="00E2133C"/>
    <w:rsid w:val="00E21617"/>
    <w:rsid w:val="00E21893"/>
    <w:rsid w:val="00E218AC"/>
    <w:rsid w:val="00E219CB"/>
    <w:rsid w:val="00E21A00"/>
    <w:rsid w:val="00E21B00"/>
    <w:rsid w:val="00E21CE6"/>
    <w:rsid w:val="00E21E02"/>
    <w:rsid w:val="00E21E0A"/>
    <w:rsid w:val="00E21E1B"/>
    <w:rsid w:val="00E21ECB"/>
    <w:rsid w:val="00E21F7A"/>
    <w:rsid w:val="00E21FF0"/>
    <w:rsid w:val="00E2212F"/>
    <w:rsid w:val="00E22370"/>
    <w:rsid w:val="00E2275D"/>
    <w:rsid w:val="00E22E7E"/>
    <w:rsid w:val="00E23044"/>
    <w:rsid w:val="00E233BA"/>
    <w:rsid w:val="00E235B2"/>
    <w:rsid w:val="00E23669"/>
    <w:rsid w:val="00E238D7"/>
    <w:rsid w:val="00E239B0"/>
    <w:rsid w:val="00E23B59"/>
    <w:rsid w:val="00E23C86"/>
    <w:rsid w:val="00E23D59"/>
    <w:rsid w:val="00E23E04"/>
    <w:rsid w:val="00E240CE"/>
    <w:rsid w:val="00E241D5"/>
    <w:rsid w:val="00E24200"/>
    <w:rsid w:val="00E2427F"/>
    <w:rsid w:val="00E246C4"/>
    <w:rsid w:val="00E2491F"/>
    <w:rsid w:val="00E24AE0"/>
    <w:rsid w:val="00E24E9A"/>
    <w:rsid w:val="00E250E9"/>
    <w:rsid w:val="00E25532"/>
    <w:rsid w:val="00E25823"/>
    <w:rsid w:val="00E25EEB"/>
    <w:rsid w:val="00E262E7"/>
    <w:rsid w:val="00E26394"/>
    <w:rsid w:val="00E264AB"/>
    <w:rsid w:val="00E2652F"/>
    <w:rsid w:val="00E26C1F"/>
    <w:rsid w:val="00E26C86"/>
    <w:rsid w:val="00E26D75"/>
    <w:rsid w:val="00E26DE7"/>
    <w:rsid w:val="00E27063"/>
    <w:rsid w:val="00E271D3"/>
    <w:rsid w:val="00E2726A"/>
    <w:rsid w:val="00E27CE3"/>
    <w:rsid w:val="00E305ED"/>
    <w:rsid w:val="00E30916"/>
    <w:rsid w:val="00E30998"/>
    <w:rsid w:val="00E30CB4"/>
    <w:rsid w:val="00E30CF1"/>
    <w:rsid w:val="00E30D80"/>
    <w:rsid w:val="00E30E92"/>
    <w:rsid w:val="00E31149"/>
    <w:rsid w:val="00E31262"/>
    <w:rsid w:val="00E3188A"/>
    <w:rsid w:val="00E31AFA"/>
    <w:rsid w:val="00E31CC2"/>
    <w:rsid w:val="00E32490"/>
    <w:rsid w:val="00E32758"/>
    <w:rsid w:val="00E327E9"/>
    <w:rsid w:val="00E329AD"/>
    <w:rsid w:val="00E32B18"/>
    <w:rsid w:val="00E32CF8"/>
    <w:rsid w:val="00E330AA"/>
    <w:rsid w:val="00E33574"/>
    <w:rsid w:val="00E33769"/>
    <w:rsid w:val="00E33B26"/>
    <w:rsid w:val="00E34265"/>
    <w:rsid w:val="00E34586"/>
    <w:rsid w:val="00E345C3"/>
    <w:rsid w:val="00E34606"/>
    <w:rsid w:val="00E34967"/>
    <w:rsid w:val="00E34985"/>
    <w:rsid w:val="00E34DF4"/>
    <w:rsid w:val="00E34E94"/>
    <w:rsid w:val="00E34F2E"/>
    <w:rsid w:val="00E34F30"/>
    <w:rsid w:val="00E3507A"/>
    <w:rsid w:val="00E35700"/>
    <w:rsid w:val="00E35D67"/>
    <w:rsid w:val="00E35DA3"/>
    <w:rsid w:val="00E35DA5"/>
    <w:rsid w:val="00E35F0B"/>
    <w:rsid w:val="00E362AE"/>
    <w:rsid w:val="00E36526"/>
    <w:rsid w:val="00E367C2"/>
    <w:rsid w:val="00E36942"/>
    <w:rsid w:val="00E36AB6"/>
    <w:rsid w:val="00E36D8D"/>
    <w:rsid w:val="00E37384"/>
    <w:rsid w:val="00E3784E"/>
    <w:rsid w:val="00E3796A"/>
    <w:rsid w:val="00E37AB6"/>
    <w:rsid w:val="00E37F05"/>
    <w:rsid w:val="00E4030B"/>
    <w:rsid w:val="00E40A8D"/>
    <w:rsid w:val="00E40B2B"/>
    <w:rsid w:val="00E40D17"/>
    <w:rsid w:val="00E40DDB"/>
    <w:rsid w:val="00E40E09"/>
    <w:rsid w:val="00E40E7C"/>
    <w:rsid w:val="00E40ECB"/>
    <w:rsid w:val="00E4144B"/>
    <w:rsid w:val="00E41BE6"/>
    <w:rsid w:val="00E41BED"/>
    <w:rsid w:val="00E41CC5"/>
    <w:rsid w:val="00E41D5E"/>
    <w:rsid w:val="00E42254"/>
    <w:rsid w:val="00E42399"/>
    <w:rsid w:val="00E42468"/>
    <w:rsid w:val="00E4282D"/>
    <w:rsid w:val="00E4292C"/>
    <w:rsid w:val="00E42978"/>
    <w:rsid w:val="00E42C54"/>
    <w:rsid w:val="00E43256"/>
    <w:rsid w:val="00E43459"/>
    <w:rsid w:val="00E437F2"/>
    <w:rsid w:val="00E43AD6"/>
    <w:rsid w:val="00E43FBE"/>
    <w:rsid w:val="00E442B6"/>
    <w:rsid w:val="00E44463"/>
    <w:rsid w:val="00E446C8"/>
    <w:rsid w:val="00E44A10"/>
    <w:rsid w:val="00E44B24"/>
    <w:rsid w:val="00E44B43"/>
    <w:rsid w:val="00E44BD8"/>
    <w:rsid w:val="00E44ED5"/>
    <w:rsid w:val="00E451FC"/>
    <w:rsid w:val="00E458C7"/>
    <w:rsid w:val="00E45A5D"/>
    <w:rsid w:val="00E45A75"/>
    <w:rsid w:val="00E45ACE"/>
    <w:rsid w:val="00E45BA0"/>
    <w:rsid w:val="00E45DC2"/>
    <w:rsid w:val="00E46283"/>
    <w:rsid w:val="00E4649A"/>
    <w:rsid w:val="00E4657D"/>
    <w:rsid w:val="00E467AB"/>
    <w:rsid w:val="00E4693E"/>
    <w:rsid w:val="00E46B0E"/>
    <w:rsid w:val="00E46D9D"/>
    <w:rsid w:val="00E46E27"/>
    <w:rsid w:val="00E4732B"/>
    <w:rsid w:val="00E477B0"/>
    <w:rsid w:val="00E47DEC"/>
    <w:rsid w:val="00E5072F"/>
    <w:rsid w:val="00E507D4"/>
    <w:rsid w:val="00E50C16"/>
    <w:rsid w:val="00E5128D"/>
    <w:rsid w:val="00E5135C"/>
    <w:rsid w:val="00E51974"/>
    <w:rsid w:val="00E51D21"/>
    <w:rsid w:val="00E51DDA"/>
    <w:rsid w:val="00E51EC8"/>
    <w:rsid w:val="00E5202C"/>
    <w:rsid w:val="00E5249A"/>
    <w:rsid w:val="00E52533"/>
    <w:rsid w:val="00E5262F"/>
    <w:rsid w:val="00E528C2"/>
    <w:rsid w:val="00E52940"/>
    <w:rsid w:val="00E52AC0"/>
    <w:rsid w:val="00E52D5E"/>
    <w:rsid w:val="00E532EB"/>
    <w:rsid w:val="00E534E4"/>
    <w:rsid w:val="00E5357F"/>
    <w:rsid w:val="00E54036"/>
    <w:rsid w:val="00E540CC"/>
    <w:rsid w:val="00E541C3"/>
    <w:rsid w:val="00E548E6"/>
    <w:rsid w:val="00E54A33"/>
    <w:rsid w:val="00E54A41"/>
    <w:rsid w:val="00E54ABF"/>
    <w:rsid w:val="00E54E47"/>
    <w:rsid w:val="00E55019"/>
    <w:rsid w:val="00E5531D"/>
    <w:rsid w:val="00E553E6"/>
    <w:rsid w:val="00E555C1"/>
    <w:rsid w:val="00E55809"/>
    <w:rsid w:val="00E55813"/>
    <w:rsid w:val="00E55BAD"/>
    <w:rsid w:val="00E55BF0"/>
    <w:rsid w:val="00E55D76"/>
    <w:rsid w:val="00E55E6B"/>
    <w:rsid w:val="00E55F08"/>
    <w:rsid w:val="00E5640F"/>
    <w:rsid w:val="00E56C3B"/>
    <w:rsid w:val="00E56D22"/>
    <w:rsid w:val="00E56D51"/>
    <w:rsid w:val="00E56FF3"/>
    <w:rsid w:val="00E5732D"/>
    <w:rsid w:val="00E57351"/>
    <w:rsid w:val="00E57487"/>
    <w:rsid w:val="00E575EA"/>
    <w:rsid w:val="00E578C6"/>
    <w:rsid w:val="00E57921"/>
    <w:rsid w:val="00E57EA0"/>
    <w:rsid w:val="00E60053"/>
    <w:rsid w:val="00E601FE"/>
    <w:rsid w:val="00E60514"/>
    <w:rsid w:val="00E60549"/>
    <w:rsid w:val="00E6090C"/>
    <w:rsid w:val="00E60DEA"/>
    <w:rsid w:val="00E6116A"/>
    <w:rsid w:val="00E61253"/>
    <w:rsid w:val="00E614D0"/>
    <w:rsid w:val="00E61513"/>
    <w:rsid w:val="00E61B9D"/>
    <w:rsid w:val="00E61D4A"/>
    <w:rsid w:val="00E61E69"/>
    <w:rsid w:val="00E6210B"/>
    <w:rsid w:val="00E62707"/>
    <w:rsid w:val="00E62DFB"/>
    <w:rsid w:val="00E63251"/>
    <w:rsid w:val="00E63481"/>
    <w:rsid w:val="00E635B0"/>
    <w:rsid w:val="00E63672"/>
    <w:rsid w:val="00E636D4"/>
    <w:rsid w:val="00E638F1"/>
    <w:rsid w:val="00E6392C"/>
    <w:rsid w:val="00E63C04"/>
    <w:rsid w:val="00E6427D"/>
    <w:rsid w:val="00E649A4"/>
    <w:rsid w:val="00E649C8"/>
    <w:rsid w:val="00E64C76"/>
    <w:rsid w:val="00E64E17"/>
    <w:rsid w:val="00E65545"/>
    <w:rsid w:val="00E65547"/>
    <w:rsid w:val="00E6559E"/>
    <w:rsid w:val="00E65643"/>
    <w:rsid w:val="00E6587F"/>
    <w:rsid w:val="00E65DAB"/>
    <w:rsid w:val="00E65F19"/>
    <w:rsid w:val="00E662D0"/>
    <w:rsid w:val="00E664F1"/>
    <w:rsid w:val="00E6659C"/>
    <w:rsid w:val="00E6660A"/>
    <w:rsid w:val="00E6696E"/>
    <w:rsid w:val="00E66B69"/>
    <w:rsid w:val="00E66F2C"/>
    <w:rsid w:val="00E66F5C"/>
    <w:rsid w:val="00E671D3"/>
    <w:rsid w:val="00E67348"/>
    <w:rsid w:val="00E6738E"/>
    <w:rsid w:val="00E6753B"/>
    <w:rsid w:val="00E67A1B"/>
    <w:rsid w:val="00E67AC2"/>
    <w:rsid w:val="00E67C4B"/>
    <w:rsid w:val="00E67C98"/>
    <w:rsid w:val="00E67CA7"/>
    <w:rsid w:val="00E67CB7"/>
    <w:rsid w:val="00E67DE0"/>
    <w:rsid w:val="00E702FD"/>
    <w:rsid w:val="00E70620"/>
    <w:rsid w:val="00E706FA"/>
    <w:rsid w:val="00E70E65"/>
    <w:rsid w:val="00E70EAF"/>
    <w:rsid w:val="00E7159C"/>
    <w:rsid w:val="00E71608"/>
    <w:rsid w:val="00E7177E"/>
    <w:rsid w:val="00E71B46"/>
    <w:rsid w:val="00E71F25"/>
    <w:rsid w:val="00E72125"/>
    <w:rsid w:val="00E7288C"/>
    <w:rsid w:val="00E72A80"/>
    <w:rsid w:val="00E72B8D"/>
    <w:rsid w:val="00E72EC5"/>
    <w:rsid w:val="00E72FC8"/>
    <w:rsid w:val="00E73176"/>
    <w:rsid w:val="00E732EC"/>
    <w:rsid w:val="00E733AC"/>
    <w:rsid w:val="00E733D2"/>
    <w:rsid w:val="00E735C9"/>
    <w:rsid w:val="00E73BAC"/>
    <w:rsid w:val="00E74391"/>
    <w:rsid w:val="00E744FB"/>
    <w:rsid w:val="00E74577"/>
    <w:rsid w:val="00E7465E"/>
    <w:rsid w:val="00E74913"/>
    <w:rsid w:val="00E74B4C"/>
    <w:rsid w:val="00E74EB3"/>
    <w:rsid w:val="00E758B3"/>
    <w:rsid w:val="00E759FA"/>
    <w:rsid w:val="00E76124"/>
    <w:rsid w:val="00E76133"/>
    <w:rsid w:val="00E76297"/>
    <w:rsid w:val="00E7660D"/>
    <w:rsid w:val="00E76635"/>
    <w:rsid w:val="00E76700"/>
    <w:rsid w:val="00E76BEB"/>
    <w:rsid w:val="00E76C6B"/>
    <w:rsid w:val="00E76E0E"/>
    <w:rsid w:val="00E7747A"/>
    <w:rsid w:val="00E775A8"/>
    <w:rsid w:val="00E778A5"/>
    <w:rsid w:val="00E779E9"/>
    <w:rsid w:val="00E77DE8"/>
    <w:rsid w:val="00E77DF1"/>
    <w:rsid w:val="00E77F24"/>
    <w:rsid w:val="00E804FD"/>
    <w:rsid w:val="00E80619"/>
    <w:rsid w:val="00E806E3"/>
    <w:rsid w:val="00E808AA"/>
    <w:rsid w:val="00E80A63"/>
    <w:rsid w:val="00E80B56"/>
    <w:rsid w:val="00E80ED0"/>
    <w:rsid w:val="00E80F2D"/>
    <w:rsid w:val="00E81051"/>
    <w:rsid w:val="00E810B3"/>
    <w:rsid w:val="00E81154"/>
    <w:rsid w:val="00E81322"/>
    <w:rsid w:val="00E8144E"/>
    <w:rsid w:val="00E815B4"/>
    <w:rsid w:val="00E818D9"/>
    <w:rsid w:val="00E82443"/>
    <w:rsid w:val="00E8275D"/>
    <w:rsid w:val="00E829C5"/>
    <w:rsid w:val="00E8304A"/>
    <w:rsid w:val="00E832D1"/>
    <w:rsid w:val="00E839C8"/>
    <w:rsid w:val="00E83A58"/>
    <w:rsid w:val="00E8417D"/>
    <w:rsid w:val="00E8417E"/>
    <w:rsid w:val="00E84651"/>
    <w:rsid w:val="00E84B01"/>
    <w:rsid w:val="00E84BB0"/>
    <w:rsid w:val="00E85056"/>
    <w:rsid w:val="00E8518A"/>
    <w:rsid w:val="00E85540"/>
    <w:rsid w:val="00E855C5"/>
    <w:rsid w:val="00E8568B"/>
    <w:rsid w:val="00E856E1"/>
    <w:rsid w:val="00E8594F"/>
    <w:rsid w:val="00E85E92"/>
    <w:rsid w:val="00E86773"/>
    <w:rsid w:val="00E86965"/>
    <w:rsid w:val="00E869AB"/>
    <w:rsid w:val="00E86C4D"/>
    <w:rsid w:val="00E86DEB"/>
    <w:rsid w:val="00E86E22"/>
    <w:rsid w:val="00E86E8D"/>
    <w:rsid w:val="00E86EC7"/>
    <w:rsid w:val="00E87007"/>
    <w:rsid w:val="00E87186"/>
    <w:rsid w:val="00E873B7"/>
    <w:rsid w:val="00E87803"/>
    <w:rsid w:val="00E87983"/>
    <w:rsid w:val="00E87A27"/>
    <w:rsid w:val="00E902F5"/>
    <w:rsid w:val="00E90399"/>
    <w:rsid w:val="00E9039F"/>
    <w:rsid w:val="00E9135C"/>
    <w:rsid w:val="00E91541"/>
    <w:rsid w:val="00E915FF"/>
    <w:rsid w:val="00E9177A"/>
    <w:rsid w:val="00E917FF"/>
    <w:rsid w:val="00E91C07"/>
    <w:rsid w:val="00E91CC7"/>
    <w:rsid w:val="00E91DEE"/>
    <w:rsid w:val="00E91EFF"/>
    <w:rsid w:val="00E92189"/>
    <w:rsid w:val="00E92285"/>
    <w:rsid w:val="00E925CD"/>
    <w:rsid w:val="00E92822"/>
    <w:rsid w:val="00E92BA1"/>
    <w:rsid w:val="00E92DF2"/>
    <w:rsid w:val="00E92E4A"/>
    <w:rsid w:val="00E92FB0"/>
    <w:rsid w:val="00E93472"/>
    <w:rsid w:val="00E93694"/>
    <w:rsid w:val="00E937C8"/>
    <w:rsid w:val="00E93B8B"/>
    <w:rsid w:val="00E93BAD"/>
    <w:rsid w:val="00E94CCE"/>
    <w:rsid w:val="00E94FC9"/>
    <w:rsid w:val="00E953EF"/>
    <w:rsid w:val="00E95421"/>
    <w:rsid w:val="00E95612"/>
    <w:rsid w:val="00E959D1"/>
    <w:rsid w:val="00E95ABB"/>
    <w:rsid w:val="00E95B42"/>
    <w:rsid w:val="00E95CE2"/>
    <w:rsid w:val="00E95F30"/>
    <w:rsid w:val="00E95FE9"/>
    <w:rsid w:val="00E9602A"/>
    <w:rsid w:val="00E9602E"/>
    <w:rsid w:val="00E960E8"/>
    <w:rsid w:val="00E96119"/>
    <w:rsid w:val="00E9618E"/>
    <w:rsid w:val="00E9624B"/>
    <w:rsid w:val="00E963DE"/>
    <w:rsid w:val="00E96412"/>
    <w:rsid w:val="00E9651F"/>
    <w:rsid w:val="00E96704"/>
    <w:rsid w:val="00E96806"/>
    <w:rsid w:val="00E96CB9"/>
    <w:rsid w:val="00E96D12"/>
    <w:rsid w:val="00E96D3B"/>
    <w:rsid w:val="00E96EA4"/>
    <w:rsid w:val="00E96F58"/>
    <w:rsid w:val="00E96FC2"/>
    <w:rsid w:val="00E97041"/>
    <w:rsid w:val="00E97546"/>
    <w:rsid w:val="00E97791"/>
    <w:rsid w:val="00E97833"/>
    <w:rsid w:val="00E978EC"/>
    <w:rsid w:val="00E97C6A"/>
    <w:rsid w:val="00EA0130"/>
    <w:rsid w:val="00EA0638"/>
    <w:rsid w:val="00EA1164"/>
    <w:rsid w:val="00EA120C"/>
    <w:rsid w:val="00EA1246"/>
    <w:rsid w:val="00EA1467"/>
    <w:rsid w:val="00EA1471"/>
    <w:rsid w:val="00EA1716"/>
    <w:rsid w:val="00EA1763"/>
    <w:rsid w:val="00EA177A"/>
    <w:rsid w:val="00EA177B"/>
    <w:rsid w:val="00EA18A2"/>
    <w:rsid w:val="00EA18E2"/>
    <w:rsid w:val="00EA1E82"/>
    <w:rsid w:val="00EA2679"/>
    <w:rsid w:val="00EA298E"/>
    <w:rsid w:val="00EA2ABA"/>
    <w:rsid w:val="00EA2B28"/>
    <w:rsid w:val="00EA2C79"/>
    <w:rsid w:val="00EA2D6A"/>
    <w:rsid w:val="00EA3036"/>
    <w:rsid w:val="00EA33AC"/>
    <w:rsid w:val="00EA3511"/>
    <w:rsid w:val="00EA3653"/>
    <w:rsid w:val="00EA3705"/>
    <w:rsid w:val="00EA37E9"/>
    <w:rsid w:val="00EA39CC"/>
    <w:rsid w:val="00EA3AF2"/>
    <w:rsid w:val="00EA41E2"/>
    <w:rsid w:val="00EA427F"/>
    <w:rsid w:val="00EA4993"/>
    <w:rsid w:val="00EA4C93"/>
    <w:rsid w:val="00EA4F3E"/>
    <w:rsid w:val="00EA513A"/>
    <w:rsid w:val="00EA523E"/>
    <w:rsid w:val="00EA57F4"/>
    <w:rsid w:val="00EA59A9"/>
    <w:rsid w:val="00EA5B1F"/>
    <w:rsid w:val="00EA5C75"/>
    <w:rsid w:val="00EA5CC6"/>
    <w:rsid w:val="00EA5F26"/>
    <w:rsid w:val="00EA612B"/>
    <w:rsid w:val="00EA6365"/>
    <w:rsid w:val="00EA664F"/>
    <w:rsid w:val="00EA691F"/>
    <w:rsid w:val="00EA6BD6"/>
    <w:rsid w:val="00EA71B9"/>
    <w:rsid w:val="00EA722D"/>
    <w:rsid w:val="00EA7463"/>
    <w:rsid w:val="00EA7754"/>
    <w:rsid w:val="00EA78CB"/>
    <w:rsid w:val="00EA7947"/>
    <w:rsid w:val="00EA7B17"/>
    <w:rsid w:val="00EB000E"/>
    <w:rsid w:val="00EB0060"/>
    <w:rsid w:val="00EB016A"/>
    <w:rsid w:val="00EB0601"/>
    <w:rsid w:val="00EB0914"/>
    <w:rsid w:val="00EB10DB"/>
    <w:rsid w:val="00EB185E"/>
    <w:rsid w:val="00EB1964"/>
    <w:rsid w:val="00EB1A4B"/>
    <w:rsid w:val="00EB1DB9"/>
    <w:rsid w:val="00EB2347"/>
    <w:rsid w:val="00EB26C0"/>
    <w:rsid w:val="00EB288D"/>
    <w:rsid w:val="00EB2A75"/>
    <w:rsid w:val="00EB2C9E"/>
    <w:rsid w:val="00EB2DDE"/>
    <w:rsid w:val="00EB2EB0"/>
    <w:rsid w:val="00EB2F29"/>
    <w:rsid w:val="00EB3303"/>
    <w:rsid w:val="00EB359E"/>
    <w:rsid w:val="00EB375C"/>
    <w:rsid w:val="00EB3F11"/>
    <w:rsid w:val="00EB3FAD"/>
    <w:rsid w:val="00EB43A6"/>
    <w:rsid w:val="00EB4894"/>
    <w:rsid w:val="00EB4A61"/>
    <w:rsid w:val="00EB4CFE"/>
    <w:rsid w:val="00EB4F8B"/>
    <w:rsid w:val="00EB518D"/>
    <w:rsid w:val="00EB51CD"/>
    <w:rsid w:val="00EB54D6"/>
    <w:rsid w:val="00EB5649"/>
    <w:rsid w:val="00EB5839"/>
    <w:rsid w:val="00EB5A91"/>
    <w:rsid w:val="00EB5B41"/>
    <w:rsid w:val="00EB5B79"/>
    <w:rsid w:val="00EB5E63"/>
    <w:rsid w:val="00EB6262"/>
    <w:rsid w:val="00EB6317"/>
    <w:rsid w:val="00EB69C1"/>
    <w:rsid w:val="00EB717B"/>
    <w:rsid w:val="00EB71F5"/>
    <w:rsid w:val="00EB72CA"/>
    <w:rsid w:val="00EB7534"/>
    <w:rsid w:val="00EB7579"/>
    <w:rsid w:val="00EB75C9"/>
    <w:rsid w:val="00EB78C1"/>
    <w:rsid w:val="00EB799A"/>
    <w:rsid w:val="00EB7AD0"/>
    <w:rsid w:val="00EB7C12"/>
    <w:rsid w:val="00EB7DA6"/>
    <w:rsid w:val="00EB7DF0"/>
    <w:rsid w:val="00EC0085"/>
    <w:rsid w:val="00EC014F"/>
    <w:rsid w:val="00EC048F"/>
    <w:rsid w:val="00EC0548"/>
    <w:rsid w:val="00EC061A"/>
    <w:rsid w:val="00EC0648"/>
    <w:rsid w:val="00EC0699"/>
    <w:rsid w:val="00EC0A9F"/>
    <w:rsid w:val="00EC0F11"/>
    <w:rsid w:val="00EC10BA"/>
    <w:rsid w:val="00EC1186"/>
    <w:rsid w:val="00EC132C"/>
    <w:rsid w:val="00EC18AF"/>
    <w:rsid w:val="00EC1C31"/>
    <w:rsid w:val="00EC1C8F"/>
    <w:rsid w:val="00EC1FC7"/>
    <w:rsid w:val="00EC2039"/>
    <w:rsid w:val="00EC20AD"/>
    <w:rsid w:val="00EC2203"/>
    <w:rsid w:val="00EC23E2"/>
    <w:rsid w:val="00EC25DC"/>
    <w:rsid w:val="00EC2889"/>
    <w:rsid w:val="00EC2987"/>
    <w:rsid w:val="00EC2AFB"/>
    <w:rsid w:val="00EC2B7D"/>
    <w:rsid w:val="00EC2C2E"/>
    <w:rsid w:val="00EC3503"/>
    <w:rsid w:val="00EC39E6"/>
    <w:rsid w:val="00EC3BD6"/>
    <w:rsid w:val="00EC3C52"/>
    <w:rsid w:val="00EC40A9"/>
    <w:rsid w:val="00EC4228"/>
    <w:rsid w:val="00EC43D3"/>
    <w:rsid w:val="00EC4A79"/>
    <w:rsid w:val="00EC4FBE"/>
    <w:rsid w:val="00EC512D"/>
    <w:rsid w:val="00EC54A8"/>
    <w:rsid w:val="00EC55D7"/>
    <w:rsid w:val="00EC57C7"/>
    <w:rsid w:val="00EC5A21"/>
    <w:rsid w:val="00EC5AE3"/>
    <w:rsid w:val="00EC5CCE"/>
    <w:rsid w:val="00EC5D22"/>
    <w:rsid w:val="00EC5D23"/>
    <w:rsid w:val="00EC62D3"/>
    <w:rsid w:val="00EC64A9"/>
    <w:rsid w:val="00EC6771"/>
    <w:rsid w:val="00EC681B"/>
    <w:rsid w:val="00EC683F"/>
    <w:rsid w:val="00EC688B"/>
    <w:rsid w:val="00EC6BCE"/>
    <w:rsid w:val="00EC6CC1"/>
    <w:rsid w:val="00EC6CF8"/>
    <w:rsid w:val="00EC706D"/>
    <w:rsid w:val="00EC72EF"/>
    <w:rsid w:val="00EC7709"/>
    <w:rsid w:val="00EC7825"/>
    <w:rsid w:val="00EC7893"/>
    <w:rsid w:val="00EC79BB"/>
    <w:rsid w:val="00ED0184"/>
    <w:rsid w:val="00ED02BF"/>
    <w:rsid w:val="00ED033F"/>
    <w:rsid w:val="00ED03E9"/>
    <w:rsid w:val="00ED08C6"/>
    <w:rsid w:val="00ED0B66"/>
    <w:rsid w:val="00ED0D0B"/>
    <w:rsid w:val="00ED15A5"/>
    <w:rsid w:val="00ED15C9"/>
    <w:rsid w:val="00ED1697"/>
    <w:rsid w:val="00ED172F"/>
    <w:rsid w:val="00ED19BA"/>
    <w:rsid w:val="00ED1A3B"/>
    <w:rsid w:val="00ED1E6B"/>
    <w:rsid w:val="00ED1FE4"/>
    <w:rsid w:val="00ED23B4"/>
    <w:rsid w:val="00ED2422"/>
    <w:rsid w:val="00ED2655"/>
    <w:rsid w:val="00ED2AE6"/>
    <w:rsid w:val="00ED2F5C"/>
    <w:rsid w:val="00ED326F"/>
    <w:rsid w:val="00ED3279"/>
    <w:rsid w:val="00ED3290"/>
    <w:rsid w:val="00ED32D7"/>
    <w:rsid w:val="00ED344D"/>
    <w:rsid w:val="00ED3E08"/>
    <w:rsid w:val="00ED424E"/>
    <w:rsid w:val="00ED4787"/>
    <w:rsid w:val="00ED489C"/>
    <w:rsid w:val="00ED4934"/>
    <w:rsid w:val="00ED4C55"/>
    <w:rsid w:val="00ED4E16"/>
    <w:rsid w:val="00ED52C2"/>
    <w:rsid w:val="00ED570A"/>
    <w:rsid w:val="00ED5717"/>
    <w:rsid w:val="00ED5D78"/>
    <w:rsid w:val="00ED5E5A"/>
    <w:rsid w:val="00ED61B8"/>
    <w:rsid w:val="00ED61DA"/>
    <w:rsid w:val="00ED624B"/>
    <w:rsid w:val="00ED6918"/>
    <w:rsid w:val="00ED7218"/>
    <w:rsid w:val="00ED7346"/>
    <w:rsid w:val="00ED7AEF"/>
    <w:rsid w:val="00ED7FE3"/>
    <w:rsid w:val="00EE0030"/>
    <w:rsid w:val="00EE034B"/>
    <w:rsid w:val="00EE05BC"/>
    <w:rsid w:val="00EE0703"/>
    <w:rsid w:val="00EE0C16"/>
    <w:rsid w:val="00EE0CE7"/>
    <w:rsid w:val="00EE0DE7"/>
    <w:rsid w:val="00EE0FEE"/>
    <w:rsid w:val="00EE1005"/>
    <w:rsid w:val="00EE1177"/>
    <w:rsid w:val="00EE1331"/>
    <w:rsid w:val="00EE1333"/>
    <w:rsid w:val="00EE1339"/>
    <w:rsid w:val="00EE1433"/>
    <w:rsid w:val="00EE15B5"/>
    <w:rsid w:val="00EE1C9F"/>
    <w:rsid w:val="00EE1E75"/>
    <w:rsid w:val="00EE2362"/>
    <w:rsid w:val="00EE2B35"/>
    <w:rsid w:val="00EE3142"/>
    <w:rsid w:val="00EE3216"/>
    <w:rsid w:val="00EE3B41"/>
    <w:rsid w:val="00EE3BD5"/>
    <w:rsid w:val="00EE3DD9"/>
    <w:rsid w:val="00EE3E0B"/>
    <w:rsid w:val="00EE41BB"/>
    <w:rsid w:val="00EE4330"/>
    <w:rsid w:val="00EE45B7"/>
    <w:rsid w:val="00EE47A4"/>
    <w:rsid w:val="00EE47B9"/>
    <w:rsid w:val="00EE51FF"/>
    <w:rsid w:val="00EE534A"/>
    <w:rsid w:val="00EE5556"/>
    <w:rsid w:val="00EE5688"/>
    <w:rsid w:val="00EE57EC"/>
    <w:rsid w:val="00EE582D"/>
    <w:rsid w:val="00EE5845"/>
    <w:rsid w:val="00EE58A9"/>
    <w:rsid w:val="00EE5AF2"/>
    <w:rsid w:val="00EE5C98"/>
    <w:rsid w:val="00EE5DAF"/>
    <w:rsid w:val="00EE5E48"/>
    <w:rsid w:val="00EE6003"/>
    <w:rsid w:val="00EE645C"/>
    <w:rsid w:val="00EE6812"/>
    <w:rsid w:val="00EE6986"/>
    <w:rsid w:val="00EE733E"/>
    <w:rsid w:val="00EE787C"/>
    <w:rsid w:val="00EE797E"/>
    <w:rsid w:val="00EE7CDC"/>
    <w:rsid w:val="00EE7D99"/>
    <w:rsid w:val="00EF03CC"/>
    <w:rsid w:val="00EF046F"/>
    <w:rsid w:val="00EF0531"/>
    <w:rsid w:val="00EF05D0"/>
    <w:rsid w:val="00EF0961"/>
    <w:rsid w:val="00EF09C1"/>
    <w:rsid w:val="00EF0A12"/>
    <w:rsid w:val="00EF0B16"/>
    <w:rsid w:val="00EF0C74"/>
    <w:rsid w:val="00EF0CDB"/>
    <w:rsid w:val="00EF0FDD"/>
    <w:rsid w:val="00EF1067"/>
    <w:rsid w:val="00EF1782"/>
    <w:rsid w:val="00EF17FF"/>
    <w:rsid w:val="00EF1B26"/>
    <w:rsid w:val="00EF1CA5"/>
    <w:rsid w:val="00EF1D1E"/>
    <w:rsid w:val="00EF1FDD"/>
    <w:rsid w:val="00EF22A5"/>
    <w:rsid w:val="00EF2321"/>
    <w:rsid w:val="00EF267C"/>
    <w:rsid w:val="00EF2C18"/>
    <w:rsid w:val="00EF2C8C"/>
    <w:rsid w:val="00EF344D"/>
    <w:rsid w:val="00EF34F7"/>
    <w:rsid w:val="00EF3917"/>
    <w:rsid w:val="00EF3ED5"/>
    <w:rsid w:val="00EF4093"/>
    <w:rsid w:val="00EF41F6"/>
    <w:rsid w:val="00EF4E73"/>
    <w:rsid w:val="00EF4F50"/>
    <w:rsid w:val="00EF512B"/>
    <w:rsid w:val="00EF52EE"/>
    <w:rsid w:val="00EF53D7"/>
    <w:rsid w:val="00EF54A9"/>
    <w:rsid w:val="00EF57A5"/>
    <w:rsid w:val="00EF58D9"/>
    <w:rsid w:val="00EF5966"/>
    <w:rsid w:val="00EF5A43"/>
    <w:rsid w:val="00EF5BB2"/>
    <w:rsid w:val="00EF5D8B"/>
    <w:rsid w:val="00EF5F9F"/>
    <w:rsid w:val="00EF5FD4"/>
    <w:rsid w:val="00EF6A82"/>
    <w:rsid w:val="00EF6CD6"/>
    <w:rsid w:val="00EF6FFF"/>
    <w:rsid w:val="00EF7480"/>
    <w:rsid w:val="00EF7A14"/>
    <w:rsid w:val="00EF7F9B"/>
    <w:rsid w:val="00F00048"/>
    <w:rsid w:val="00F005C8"/>
    <w:rsid w:val="00F00968"/>
    <w:rsid w:val="00F00ADC"/>
    <w:rsid w:val="00F00B1A"/>
    <w:rsid w:val="00F00DDC"/>
    <w:rsid w:val="00F00EC4"/>
    <w:rsid w:val="00F01146"/>
    <w:rsid w:val="00F0122D"/>
    <w:rsid w:val="00F0135F"/>
    <w:rsid w:val="00F013A3"/>
    <w:rsid w:val="00F01E78"/>
    <w:rsid w:val="00F01F32"/>
    <w:rsid w:val="00F01F43"/>
    <w:rsid w:val="00F02305"/>
    <w:rsid w:val="00F0245C"/>
    <w:rsid w:val="00F02513"/>
    <w:rsid w:val="00F02607"/>
    <w:rsid w:val="00F026C3"/>
    <w:rsid w:val="00F0284C"/>
    <w:rsid w:val="00F028B8"/>
    <w:rsid w:val="00F02ABD"/>
    <w:rsid w:val="00F02DFD"/>
    <w:rsid w:val="00F038F0"/>
    <w:rsid w:val="00F03B2E"/>
    <w:rsid w:val="00F040AB"/>
    <w:rsid w:val="00F04168"/>
    <w:rsid w:val="00F042D8"/>
    <w:rsid w:val="00F043B8"/>
    <w:rsid w:val="00F046DF"/>
    <w:rsid w:val="00F0475F"/>
    <w:rsid w:val="00F04F2F"/>
    <w:rsid w:val="00F04F30"/>
    <w:rsid w:val="00F05520"/>
    <w:rsid w:val="00F0556F"/>
    <w:rsid w:val="00F057CE"/>
    <w:rsid w:val="00F05A6E"/>
    <w:rsid w:val="00F05E41"/>
    <w:rsid w:val="00F05FCC"/>
    <w:rsid w:val="00F061EC"/>
    <w:rsid w:val="00F0664C"/>
    <w:rsid w:val="00F06744"/>
    <w:rsid w:val="00F06B03"/>
    <w:rsid w:val="00F06D1E"/>
    <w:rsid w:val="00F06E21"/>
    <w:rsid w:val="00F070F3"/>
    <w:rsid w:val="00F0726D"/>
    <w:rsid w:val="00F072FD"/>
    <w:rsid w:val="00F07312"/>
    <w:rsid w:val="00F07473"/>
    <w:rsid w:val="00F075DB"/>
    <w:rsid w:val="00F07696"/>
    <w:rsid w:val="00F07A72"/>
    <w:rsid w:val="00F07B05"/>
    <w:rsid w:val="00F07CE7"/>
    <w:rsid w:val="00F1013E"/>
    <w:rsid w:val="00F10404"/>
    <w:rsid w:val="00F104D7"/>
    <w:rsid w:val="00F1069C"/>
    <w:rsid w:val="00F10EEA"/>
    <w:rsid w:val="00F11350"/>
    <w:rsid w:val="00F113C8"/>
    <w:rsid w:val="00F117DC"/>
    <w:rsid w:val="00F1190B"/>
    <w:rsid w:val="00F119B8"/>
    <w:rsid w:val="00F11AAC"/>
    <w:rsid w:val="00F11ACA"/>
    <w:rsid w:val="00F1220A"/>
    <w:rsid w:val="00F12656"/>
    <w:rsid w:val="00F12701"/>
    <w:rsid w:val="00F12A03"/>
    <w:rsid w:val="00F12A42"/>
    <w:rsid w:val="00F12ADD"/>
    <w:rsid w:val="00F12D86"/>
    <w:rsid w:val="00F12E35"/>
    <w:rsid w:val="00F13362"/>
    <w:rsid w:val="00F133A7"/>
    <w:rsid w:val="00F135D0"/>
    <w:rsid w:val="00F1373D"/>
    <w:rsid w:val="00F1379B"/>
    <w:rsid w:val="00F1382F"/>
    <w:rsid w:val="00F138C8"/>
    <w:rsid w:val="00F13A67"/>
    <w:rsid w:val="00F13B20"/>
    <w:rsid w:val="00F13C4A"/>
    <w:rsid w:val="00F13D0B"/>
    <w:rsid w:val="00F14085"/>
    <w:rsid w:val="00F14111"/>
    <w:rsid w:val="00F143B6"/>
    <w:rsid w:val="00F14A8A"/>
    <w:rsid w:val="00F14E50"/>
    <w:rsid w:val="00F14F3C"/>
    <w:rsid w:val="00F15058"/>
    <w:rsid w:val="00F15194"/>
    <w:rsid w:val="00F155EF"/>
    <w:rsid w:val="00F15791"/>
    <w:rsid w:val="00F15797"/>
    <w:rsid w:val="00F158EA"/>
    <w:rsid w:val="00F158F6"/>
    <w:rsid w:val="00F159B4"/>
    <w:rsid w:val="00F15D5A"/>
    <w:rsid w:val="00F15E0F"/>
    <w:rsid w:val="00F16018"/>
    <w:rsid w:val="00F16087"/>
    <w:rsid w:val="00F16466"/>
    <w:rsid w:val="00F168A0"/>
    <w:rsid w:val="00F16CB9"/>
    <w:rsid w:val="00F16E72"/>
    <w:rsid w:val="00F174A0"/>
    <w:rsid w:val="00F17B5E"/>
    <w:rsid w:val="00F17DFB"/>
    <w:rsid w:val="00F202CB"/>
    <w:rsid w:val="00F204C5"/>
    <w:rsid w:val="00F205B1"/>
    <w:rsid w:val="00F20801"/>
    <w:rsid w:val="00F20A00"/>
    <w:rsid w:val="00F20A89"/>
    <w:rsid w:val="00F20BB5"/>
    <w:rsid w:val="00F20CC0"/>
    <w:rsid w:val="00F20F2B"/>
    <w:rsid w:val="00F2141B"/>
    <w:rsid w:val="00F2150A"/>
    <w:rsid w:val="00F21677"/>
    <w:rsid w:val="00F21933"/>
    <w:rsid w:val="00F21A10"/>
    <w:rsid w:val="00F21B5B"/>
    <w:rsid w:val="00F21D2D"/>
    <w:rsid w:val="00F21DCF"/>
    <w:rsid w:val="00F221B3"/>
    <w:rsid w:val="00F22341"/>
    <w:rsid w:val="00F227F7"/>
    <w:rsid w:val="00F22BBA"/>
    <w:rsid w:val="00F22D23"/>
    <w:rsid w:val="00F2319B"/>
    <w:rsid w:val="00F23ACF"/>
    <w:rsid w:val="00F23CA6"/>
    <w:rsid w:val="00F240CC"/>
    <w:rsid w:val="00F24593"/>
    <w:rsid w:val="00F24BA9"/>
    <w:rsid w:val="00F24C6E"/>
    <w:rsid w:val="00F24FB9"/>
    <w:rsid w:val="00F2501B"/>
    <w:rsid w:val="00F25113"/>
    <w:rsid w:val="00F25366"/>
    <w:rsid w:val="00F2545F"/>
    <w:rsid w:val="00F25680"/>
    <w:rsid w:val="00F25742"/>
    <w:rsid w:val="00F2583C"/>
    <w:rsid w:val="00F25920"/>
    <w:rsid w:val="00F25942"/>
    <w:rsid w:val="00F25B1E"/>
    <w:rsid w:val="00F25EBD"/>
    <w:rsid w:val="00F26163"/>
    <w:rsid w:val="00F263FC"/>
    <w:rsid w:val="00F267E8"/>
    <w:rsid w:val="00F2687F"/>
    <w:rsid w:val="00F268C4"/>
    <w:rsid w:val="00F269B3"/>
    <w:rsid w:val="00F26B4C"/>
    <w:rsid w:val="00F26BD0"/>
    <w:rsid w:val="00F26C49"/>
    <w:rsid w:val="00F26CFC"/>
    <w:rsid w:val="00F26F29"/>
    <w:rsid w:val="00F26F65"/>
    <w:rsid w:val="00F270AC"/>
    <w:rsid w:val="00F278E8"/>
    <w:rsid w:val="00F27AC3"/>
    <w:rsid w:val="00F27B0B"/>
    <w:rsid w:val="00F27CB2"/>
    <w:rsid w:val="00F27CF6"/>
    <w:rsid w:val="00F27F10"/>
    <w:rsid w:val="00F3003B"/>
    <w:rsid w:val="00F305B2"/>
    <w:rsid w:val="00F3077B"/>
    <w:rsid w:val="00F308A5"/>
    <w:rsid w:val="00F30CC8"/>
    <w:rsid w:val="00F3110F"/>
    <w:rsid w:val="00F3118E"/>
    <w:rsid w:val="00F31277"/>
    <w:rsid w:val="00F3174B"/>
    <w:rsid w:val="00F31A7B"/>
    <w:rsid w:val="00F3210C"/>
    <w:rsid w:val="00F321AC"/>
    <w:rsid w:val="00F3231B"/>
    <w:rsid w:val="00F3246D"/>
    <w:rsid w:val="00F32698"/>
    <w:rsid w:val="00F32B39"/>
    <w:rsid w:val="00F32F99"/>
    <w:rsid w:val="00F32FAD"/>
    <w:rsid w:val="00F330A4"/>
    <w:rsid w:val="00F33449"/>
    <w:rsid w:val="00F33715"/>
    <w:rsid w:val="00F33B46"/>
    <w:rsid w:val="00F33C7B"/>
    <w:rsid w:val="00F33F6E"/>
    <w:rsid w:val="00F33FCE"/>
    <w:rsid w:val="00F34053"/>
    <w:rsid w:val="00F34457"/>
    <w:rsid w:val="00F34691"/>
    <w:rsid w:val="00F347EB"/>
    <w:rsid w:val="00F347F4"/>
    <w:rsid w:val="00F3484C"/>
    <w:rsid w:val="00F348C1"/>
    <w:rsid w:val="00F349F3"/>
    <w:rsid w:val="00F34C3A"/>
    <w:rsid w:val="00F34D6B"/>
    <w:rsid w:val="00F34DEF"/>
    <w:rsid w:val="00F35229"/>
    <w:rsid w:val="00F35344"/>
    <w:rsid w:val="00F354CC"/>
    <w:rsid w:val="00F357D1"/>
    <w:rsid w:val="00F35911"/>
    <w:rsid w:val="00F35955"/>
    <w:rsid w:val="00F35B04"/>
    <w:rsid w:val="00F36366"/>
    <w:rsid w:val="00F36456"/>
    <w:rsid w:val="00F367DC"/>
    <w:rsid w:val="00F36E4B"/>
    <w:rsid w:val="00F36E78"/>
    <w:rsid w:val="00F372DA"/>
    <w:rsid w:val="00F37391"/>
    <w:rsid w:val="00F37842"/>
    <w:rsid w:val="00F37B01"/>
    <w:rsid w:val="00F37D6D"/>
    <w:rsid w:val="00F40157"/>
    <w:rsid w:val="00F405DC"/>
    <w:rsid w:val="00F4076A"/>
    <w:rsid w:val="00F40907"/>
    <w:rsid w:val="00F40BE2"/>
    <w:rsid w:val="00F40EFF"/>
    <w:rsid w:val="00F410E4"/>
    <w:rsid w:val="00F415DF"/>
    <w:rsid w:val="00F415FF"/>
    <w:rsid w:val="00F41E4D"/>
    <w:rsid w:val="00F41F11"/>
    <w:rsid w:val="00F4200B"/>
    <w:rsid w:val="00F42456"/>
    <w:rsid w:val="00F425D7"/>
    <w:rsid w:val="00F42C20"/>
    <w:rsid w:val="00F42C97"/>
    <w:rsid w:val="00F4373E"/>
    <w:rsid w:val="00F43A41"/>
    <w:rsid w:val="00F44017"/>
    <w:rsid w:val="00F44106"/>
    <w:rsid w:val="00F44344"/>
    <w:rsid w:val="00F44692"/>
    <w:rsid w:val="00F44720"/>
    <w:rsid w:val="00F447EC"/>
    <w:rsid w:val="00F449D5"/>
    <w:rsid w:val="00F45355"/>
    <w:rsid w:val="00F454A9"/>
    <w:rsid w:val="00F45565"/>
    <w:rsid w:val="00F45AE9"/>
    <w:rsid w:val="00F45B9E"/>
    <w:rsid w:val="00F45D38"/>
    <w:rsid w:val="00F4651F"/>
    <w:rsid w:val="00F46D8B"/>
    <w:rsid w:val="00F473A6"/>
    <w:rsid w:val="00F474EA"/>
    <w:rsid w:val="00F47820"/>
    <w:rsid w:val="00F47897"/>
    <w:rsid w:val="00F478D9"/>
    <w:rsid w:val="00F47A0D"/>
    <w:rsid w:val="00F47A6A"/>
    <w:rsid w:val="00F47BFC"/>
    <w:rsid w:val="00F47D98"/>
    <w:rsid w:val="00F47DD7"/>
    <w:rsid w:val="00F47E86"/>
    <w:rsid w:val="00F50203"/>
    <w:rsid w:val="00F502BB"/>
    <w:rsid w:val="00F5030A"/>
    <w:rsid w:val="00F50364"/>
    <w:rsid w:val="00F50405"/>
    <w:rsid w:val="00F50598"/>
    <w:rsid w:val="00F5080F"/>
    <w:rsid w:val="00F509CE"/>
    <w:rsid w:val="00F509E2"/>
    <w:rsid w:val="00F50A47"/>
    <w:rsid w:val="00F50B1D"/>
    <w:rsid w:val="00F50FC1"/>
    <w:rsid w:val="00F51277"/>
    <w:rsid w:val="00F51741"/>
    <w:rsid w:val="00F518B5"/>
    <w:rsid w:val="00F51D4A"/>
    <w:rsid w:val="00F51EAA"/>
    <w:rsid w:val="00F5242B"/>
    <w:rsid w:val="00F5272F"/>
    <w:rsid w:val="00F52C61"/>
    <w:rsid w:val="00F5364B"/>
    <w:rsid w:val="00F53751"/>
    <w:rsid w:val="00F537DC"/>
    <w:rsid w:val="00F5388D"/>
    <w:rsid w:val="00F53AAF"/>
    <w:rsid w:val="00F53ABA"/>
    <w:rsid w:val="00F53B1A"/>
    <w:rsid w:val="00F53B27"/>
    <w:rsid w:val="00F53BD8"/>
    <w:rsid w:val="00F5410F"/>
    <w:rsid w:val="00F543A8"/>
    <w:rsid w:val="00F54571"/>
    <w:rsid w:val="00F54929"/>
    <w:rsid w:val="00F54BFF"/>
    <w:rsid w:val="00F54DC7"/>
    <w:rsid w:val="00F54F4E"/>
    <w:rsid w:val="00F55003"/>
    <w:rsid w:val="00F5518B"/>
    <w:rsid w:val="00F5555B"/>
    <w:rsid w:val="00F55867"/>
    <w:rsid w:val="00F55A4D"/>
    <w:rsid w:val="00F55A83"/>
    <w:rsid w:val="00F562A2"/>
    <w:rsid w:val="00F562B9"/>
    <w:rsid w:val="00F56414"/>
    <w:rsid w:val="00F5647C"/>
    <w:rsid w:val="00F56508"/>
    <w:rsid w:val="00F56567"/>
    <w:rsid w:val="00F567A8"/>
    <w:rsid w:val="00F56870"/>
    <w:rsid w:val="00F568E3"/>
    <w:rsid w:val="00F56B02"/>
    <w:rsid w:val="00F56C2B"/>
    <w:rsid w:val="00F575C1"/>
    <w:rsid w:val="00F57B57"/>
    <w:rsid w:val="00F57BBD"/>
    <w:rsid w:val="00F57C72"/>
    <w:rsid w:val="00F60326"/>
    <w:rsid w:val="00F60501"/>
    <w:rsid w:val="00F6096A"/>
    <w:rsid w:val="00F609F6"/>
    <w:rsid w:val="00F610FD"/>
    <w:rsid w:val="00F61352"/>
    <w:rsid w:val="00F617C4"/>
    <w:rsid w:val="00F617CC"/>
    <w:rsid w:val="00F618E0"/>
    <w:rsid w:val="00F61997"/>
    <w:rsid w:val="00F61A57"/>
    <w:rsid w:val="00F62040"/>
    <w:rsid w:val="00F622A0"/>
    <w:rsid w:val="00F622CE"/>
    <w:rsid w:val="00F62364"/>
    <w:rsid w:val="00F626DC"/>
    <w:rsid w:val="00F627F1"/>
    <w:rsid w:val="00F62CA3"/>
    <w:rsid w:val="00F62F92"/>
    <w:rsid w:val="00F63196"/>
    <w:rsid w:val="00F6326B"/>
    <w:rsid w:val="00F632DE"/>
    <w:rsid w:val="00F633DC"/>
    <w:rsid w:val="00F634EA"/>
    <w:rsid w:val="00F636AF"/>
    <w:rsid w:val="00F638EB"/>
    <w:rsid w:val="00F63C78"/>
    <w:rsid w:val="00F63D74"/>
    <w:rsid w:val="00F63F69"/>
    <w:rsid w:val="00F643A9"/>
    <w:rsid w:val="00F645E9"/>
    <w:rsid w:val="00F64DD1"/>
    <w:rsid w:val="00F64EE8"/>
    <w:rsid w:val="00F65058"/>
    <w:rsid w:val="00F657EF"/>
    <w:rsid w:val="00F65908"/>
    <w:rsid w:val="00F65A52"/>
    <w:rsid w:val="00F65EED"/>
    <w:rsid w:val="00F65FF4"/>
    <w:rsid w:val="00F66078"/>
    <w:rsid w:val="00F66324"/>
    <w:rsid w:val="00F665A3"/>
    <w:rsid w:val="00F66700"/>
    <w:rsid w:val="00F66980"/>
    <w:rsid w:val="00F67321"/>
    <w:rsid w:val="00F673AA"/>
    <w:rsid w:val="00F67428"/>
    <w:rsid w:val="00F67773"/>
    <w:rsid w:val="00F67B15"/>
    <w:rsid w:val="00F67BA6"/>
    <w:rsid w:val="00F67C69"/>
    <w:rsid w:val="00F70355"/>
    <w:rsid w:val="00F704B4"/>
    <w:rsid w:val="00F70B10"/>
    <w:rsid w:val="00F71132"/>
    <w:rsid w:val="00F7148E"/>
    <w:rsid w:val="00F714DE"/>
    <w:rsid w:val="00F71634"/>
    <w:rsid w:val="00F7188E"/>
    <w:rsid w:val="00F71AF2"/>
    <w:rsid w:val="00F71D69"/>
    <w:rsid w:val="00F71DFE"/>
    <w:rsid w:val="00F71F1E"/>
    <w:rsid w:val="00F71FD9"/>
    <w:rsid w:val="00F72362"/>
    <w:rsid w:val="00F72609"/>
    <w:rsid w:val="00F72696"/>
    <w:rsid w:val="00F72716"/>
    <w:rsid w:val="00F7297D"/>
    <w:rsid w:val="00F72DBF"/>
    <w:rsid w:val="00F73280"/>
    <w:rsid w:val="00F73CDA"/>
    <w:rsid w:val="00F73D2A"/>
    <w:rsid w:val="00F741BC"/>
    <w:rsid w:val="00F74375"/>
    <w:rsid w:val="00F746A5"/>
    <w:rsid w:val="00F74C88"/>
    <w:rsid w:val="00F74D89"/>
    <w:rsid w:val="00F75145"/>
    <w:rsid w:val="00F75390"/>
    <w:rsid w:val="00F75495"/>
    <w:rsid w:val="00F75696"/>
    <w:rsid w:val="00F757BE"/>
    <w:rsid w:val="00F7585C"/>
    <w:rsid w:val="00F758EA"/>
    <w:rsid w:val="00F75947"/>
    <w:rsid w:val="00F75B21"/>
    <w:rsid w:val="00F75B7C"/>
    <w:rsid w:val="00F75D45"/>
    <w:rsid w:val="00F75DC7"/>
    <w:rsid w:val="00F75E96"/>
    <w:rsid w:val="00F7601C"/>
    <w:rsid w:val="00F764E8"/>
    <w:rsid w:val="00F764EF"/>
    <w:rsid w:val="00F767D6"/>
    <w:rsid w:val="00F7686B"/>
    <w:rsid w:val="00F76BED"/>
    <w:rsid w:val="00F76C4D"/>
    <w:rsid w:val="00F76DDE"/>
    <w:rsid w:val="00F77052"/>
    <w:rsid w:val="00F77751"/>
    <w:rsid w:val="00F7780B"/>
    <w:rsid w:val="00F77A70"/>
    <w:rsid w:val="00F77AE1"/>
    <w:rsid w:val="00F77B00"/>
    <w:rsid w:val="00F77B65"/>
    <w:rsid w:val="00F77E6E"/>
    <w:rsid w:val="00F80634"/>
    <w:rsid w:val="00F8068C"/>
    <w:rsid w:val="00F808D0"/>
    <w:rsid w:val="00F80DD2"/>
    <w:rsid w:val="00F8102B"/>
    <w:rsid w:val="00F810F6"/>
    <w:rsid w:val="00F814F2"/>
    <w:rsid w:val="00F815B0"/>
    <w:rsid w:val="00F817A1"/>
    <w:rsid w:val="00F817DB"/>
    <w:rsid w:val="00F81848"/>
    <w:rsid w:val="00F81884"/>
    <w:rsid w:val="00F821DE"/>
    <w:rsid w:val="00F8220C"/>
    <w:rsid w:val="00F82614"/>
    <w:rsid w:val="00F826DD"/>
    <w:rsid w:val="00F826E6"/>
    <w:rsid w:val="00F8281D"/>
    <w:rsid w:val="00F82921"/>
    <w:rsid w:val="00F82A06"/>
    <w:rsid w:val="00F82A6E"/>
    <w:rsid w:val="00F82C02"/>
    <w:rsid w:val="00F82FCC"/>
    <w:rsid w:val="00F832DE"/>
    <w:rsid w:val="00F8370F"/>
    <w:rsid w:val="00F8372B"/>
    <w:rsid w:val="00F83A5F"/>
    <w:rsid w:val="00F83B20"/>
    <w:rsid w:val="00F83BFA"/>
    <w:rsid w:val="00F8454A"/>
    <w:rsid w:val="00F847E3"/>
    <w:rsid w:val="00F848E2"/>
    <w:rsid w:val="00F84974"/>
    <w:rsid w:val="00F84B02"/>
    <w:rsid w:val="00F84D30"/>
    <w:rsid w:val="00F858C9"/>
    <w:rsid w:val="00F85AB9"/>
    <w:rsid w:val="00F85B77"/>
    <w:rsid w:val="00F85C57"/>
    <w:rsid w:val="00F85DD9"/>
    <w:rsid w:val="00F862AE"/>
    <w:rsid w:val="00F8643A"/>
    <w:rsid w:val="00F86AC9"/>
    <w:rsid w:val="00F86FCF"/>
    <w:rsid w:val="00F87196"/>
    <w:rsid w:val="00F87455"/>
    <w:rsid w:val="00F879B4"/>
    <w:rsid w:val="00F87B9E"/>
    <w:rsid w:val="00F87C98"/>
    <w:rsid w:val="00F87E0B"/>
    <w:rsid w:val="00F87FA1"/>
    <w:rsid w:val="00F9004B"/>
    <w:rsid w:val="00F901DA"/>
    <w:rsid w:val="00F90312"/>
    <w:rsid w:val="00F90320"/>
    <w:rsid w:val="00F905F0"/>
    <w:rsid w:val="00F90838"/>
    <w:rsid w:val="00F90996"/>
    <w:rsid w:val="00F90A27"/>
    <w:rsid w:val="00F90B37"/>
    <w:rsid w:val="00F90F75"/>
    <w:rsid w:val="00F912D6"/>
    <w:rsid w:val="00F912E3"/>
    <w:rsid w:val="00F91426"/>
    <w:rsid w:val="00F9144B"/>
    <w:rsid w:val="00F9145D"/>
    <w:rsid w:val="00F914DC"/>
    <w:rsid w:val="00F915DA"/>
    <w:rsid w:val="00F916DD"/>
    <w:rsid w:val="00F91B12"/>
    <w:rsid w:val="00F920BE"/>
    <w:rsid w:val="00F92364"/>
    <w:rsid w:val="00F92770"/>
    <w:rsid w:val="00F92E23"/>
    <w:rsid w:val="00F930CD"/>
    <w:rsid w:val="00F932C4"/>
    <w:rsid w:val="00F93569"/>
    <w:rsid w:val="00F93585"/>
    <w:rsid w:val="00F939E5"/>
    <w:rsid w:val="00F93AFE"/>
    <w:rsid w:val="00F93B09"/>
    <w:rsid w:val="00F93E78"/>
    <w:rsid w:val="00F93F95"/>
    <w:rsid w:val="00F94070"/>
    <w:rsid w:val="00F94391"/>
    <w:rsid w:val="00F94A01"/>
    <w:rsid w:val="00F94A53"/>
    <w:rsid w:val="00F94B5A"/>
    <w:rsid w:val="00F95215"/>
    <w:rsid w:val="00F95291"/>
    <w:rsid w:val="00F95614"/>
    <w:rsid w:val="00F9573F"/>
    <w:rsid w:val="00F9585A"/>
    <w:rsid w:val="00F9587D"/>
    <w:rsid w:val="00F95B84"/>
    <w:rsid w:val="00F95D28"/>
    <w:rsid w:val="00F95D79"/>
    <w:rsid w:val="00F95DFF"/>
    <w:rsid w:val="00F9625D"/>
    <w:rsid w:val="00F9659B"/>
    <w:rsid w:val="00F965A6"/>
    <w:rsid w:val="00F966F1"/>
    <w:rsid w:val="00F96735"/>
    <w:rsid w:val="00F967B6"/>
    <w:rsid w:val="00F968F3"/>
    <w:rsid w:val="00F96B09"/>
    <w:rsid w:val="00F96F75"/>
    <w:rsid w:val="00F9709A"/>
    <w:rsid w:val="00F971BE"/>
    <w:rsid w:val="00F97D56"/>
    <w:rsid w:val="00F97E70"/>
    <w:rsid w:val="00F97EC6"/>
    <w:rsid w:val="00FA0182"/>
    <w:rsid w:val="00FA0487"/>
    <w:rsid w:val="00FA0637"/>
    <w:rsid w:val="00FA06DB"/>
    <w:rsid w:val="00FA0AE9"/>
    <w:rsid w:val="00FA0C6B"/>
    <w:rsid w:val="00FA1041"/>
    <w:rsid w:val="00FA1138"/>
    <w:rsid w:val="00FA124E"/>
    <w:rsid w:val="00FA1956"/>
    <w:rsid w:val="00FA197A"/>
    <w:rsid w:val="00FA1C9F"/>
    <w:rsid w:val="00FA1EF0"/>
    <w:rsid w:val="00FA2047"/>
    <w:rsid w:val="00FA20D6"/>
    <w:rsid w:val="00FA22C3"/>
    <w:rsid w:val="00FA25FB"/>
    <w:rsid w:val="00FA264C"/>
    <w:rsid w:val="00FA2810"/>
    <w:rsid w:val="00FA2D12"/>
    <w:rsid w:val="00FA339F"/>
    <w:rsid w:val="00FA3645"/>
    <w:rsid w:val="00FA36C8"/>
    <w:rsid w:val="00FA41EE"/>
    <w:rsid w:val="00FA425F"/>
    <w:rsid w:val="00FA47D5"/>
    <w:rsid w:val="00FA4B9E"/>
    <w:rsid w:val="00FA4F64"/>
    <w:rsid w:val="00FA5037"/>
    <w:rsid w:val="00FA52F7"/>
    <w:rsid w:val="00FA5387"/>
    <w:rsid w:val="00FA5796"/>
    <w:rsid w:val="00FA5A57"/>
    <w:rsid w:val="00FA5A5C"/>
    <w:rsid w:val="00FA5D70"/>
    <w:rsid w:val="00FA5E3F"/>
    <w:rsid w:val="00FA60E2"/>
    <w:rsid w:val="00FA61DB"/>
    <w:rsid w:val="00FA6391"/>
    <w:rsid w:val="00FA6414"/>
    <w:rsid w:val="00FA68BB"/>
    <w:rsid w:val="00FA6D21"/>
    <w:rsid w:val="00FA7076"/>
    <w:rsid w:val="00FA70AF"/>
    <w:rsid w:val="00FA739A"/>
    <w:rsid w:val="00FA7539"/>
    <w:rsid w:val="00FA761B"/>
    <w:rsid w:val="00FA7782"/>
    <w:rsid w:val="00FA78A5"/>
    <w:rsid w:val="00FB00D5"/>
    <w:rsid w:val="00FB078B"/>
    <w:rsid w:val="00FB0B3D"/>
    <w:rsid w:val="00FB0CC1"/>
    <w:rsid w:val="00FB0F01"/>
    <w:rsid w:val="00FB0F30"/>
    <w:rsid w:val="00FB11ED"/>
    <w:rsid w:val="00FB17CF"/>
    <w:rsid w:val="00FB1969"/>
    <w:rsid w:val="00FB1AA2"/>
    <w:rsid w:val="00FB1CD7"/>
    <w:rsid w:val="00FB1DDA"/>
    <w:rsid w:val="00FB1EFB"/>
    <w:rsid w:val="00FB2469"/>
    <w:rsid w:val="00FB2697"/>
    <w:rsid w:val="00FB26BB"/>
    <w:rsid w:val="00FB2D8A"/>
    <w:rsid w:val="00FB31D7"/>
    <w:rsid w:val="00FB3729"/>
    <w:rsid w:val="00FB3AC7"/>
    <w:rsid w:val="00FB3D39"/>
    <w:rsid w:val="00FB3D70"/>
    <w:rsid w:val="00FB3D94"/>
    <w:rsid w:val="00FB3F1D"/>
    <w:rsid w:val="00FB4560"/>
    <w:rsid w:val="00FB4723"/>
    <w:rsid w:val="00FB472B"/>
    <w:rsid w:val="00FB4A59"/>
    <w:rsid w:val="00FB4CD1"/>
    <w:rsid w:val="00FB4EBA"/>
    <w:rsid w:val="00FB54B7"/>
    <w:rsid w:val="00FB55E1"/>
    <w:rsid w:val="00FB58F8"/>
    <w:rsid w:val="00FB5BCC"/>
    <w:rsid w:val="00FB5C1E"/>
    <w:rsid w:val="00FB5F65"/>
    <w:rsid w:val="00FB66FB"/>
    <w:rsid w:val="00FB6A51"/>
    <w:rsid w:val="00FB6B40"/>
    <w:rsid w:val="00FB6BFA"/>
    <w:rsid w:val="00FB6FA6"/>
    <w:rsid w:val="00FB7160"/>
    <w:rsid w:val="00FB7168"/>
    <w:rsid w:val="00FB73A9"/>
    <w:rsid w:val="00FB75BE"/>
    <w:rsid w:val="00FB77A7"/>
    <w:rsid w:val="00FB7922"/>
    <w:rsid w:val="00FB7ADD"/>
    <w:rsid w:val="00FB7BE7"/>
    <w:rsid w:val="00FC0240"/>
    <w:rsid w:val="00FC0A7D"/>
    <w:rsid w:val="00FC1081"/>
    <w:rsid w:val="00FC1133"/>
    <w:rsid w:val="00FC128B"/>
    <w:rsid w:val="00FC13FD"/>
    <w:rsid w:val="00FC1704"/>
    <w:rsid w:val="00FC1757"/>
    <w:rsid w:val="00FC186E"/>
    <w:rsid w:val="00FC19A2"/>
    <w:rsid w:val="00FC1CB7"/>
    <w:rsid w:val="00FC1FFC"/>
    <w:rsid w:val="00FC21EE"/>
    <w:rsid w:val="00FC2225"/>
    <w:rsid w:val="00FC288A"/>
    <w:rsid w:val="00FC2D6E"/>
    <w:rsid w:val="00FC3417"/>
    <w:rsid w:val="00FC3458"/>
    <w:rsid w:val="00FC3543"/>
    <w:rsid w:val="00FC3558"/>
    <w:rsid w:val="00FC359B"/>
    <w:rsid w:val="00FC378C"/>
    <w:rsid w:val="00FC3978"/>
    <w:rsid w:val="00FC3C8F"/>
    <w:rsid w:val="00FC3F45"/>
    <w:rsid w:val="00FC3FC6"/>
    <w:rsid w:val="00FC408A"/>
    <w:rsid w:val="00FC4338"/>
    <w:rsid w:val="00FC4363"/>
    <w:rsid w:val="00FC43E8"/>
    <w:rsid w:val="00FC4A87"/>
    <w:rsid w:val="00FC4B5F"/>
    <w:rsid w:val="00FC4C17"/>
    <w:rsid w:val="00FC4CF1"/>
    <w:rsid w:val="00FC4D22"/>
    <w:rsid w:val="00FC4E2F"/>
    <w:rsid w:val="00FC517C"/>
    <w:rsid w:val="00FC52E4"/>
    <w:rsid w:val="00FC5416"/>
    <w:rsid w:val="00FC5419"/>
    <w:rsid w:val="00FC54CC"/>
    <w:rsid w:val="00FC5511"/>
    <w:rsid w:val="00FC55B9"/>
    <w:rsid w:val="00FC5B4A"/>
    <w:rsid w:val="00FC5BD6"/>
    <w:rsid w:val="00FC5BF2"/>
    <w:rsid w:val="00FC6048"/>
    <w:rsid w:val="00FC607D"/>
    <w:rsid w:val="00FC63C9"/>
    <w:rsid w:val="00FC6410"/>
    <w:rsid w:val="00FC6555"/>
    <w:rsid w:val="00FC6881"/>
    <w:rsid w:val="00FC6AD3"/>
    <w:rsid w:val="00FC6BE1"/>
    <w:rsid w:val="00FC6D48"/>
    <w:rsid w:val="00FC70AF"/>
    <w:rsid w:val="00FC735F"/>
    <w:rsid w:val="00FC744B"/>
    <w:rsid w:val="00FC776E"/>
    <w:rsid w:val="00FC796A"/>
    <w:rsid w:val="00FC7D5D"/>
    <w:rsid w:val="00FC7F1F"/>
    <w:rsid w:val="00FD03D1"/>
    <w:rsid w:val="00FD06A5"/>
    <w:rsid w:val="00FD07A9"/>
    <w:rsid w:val="00FD08BD"/>
    <w:rsid w:val="00FD0BD3"/>
    <w:rsid w:val="00FD0C83"/>
    <w:rsid w:val="00FD0F94"/>
    <w:rsid w:val="00FD0FBF"/>
    <w:rsid w:val="00FD1219"/>
    <w:rsid w:val="00FD15B9"/>
    <w:rsid w:val="00FD1667"/>
    <w:rsid w:val="00FD1882"/>
    <w:rsid w:val="00FD18AC"/>
    <w:rsid w:val="00FD18D4"/>
    <w:rsid w:val="00FD1978"/>
    <w:rsid w:val="00FD1B16"/>
    <w:rsid w:val="00FD1B17"/>
    <w:rsid w:val="00FD1B81"/>
    <w:rsid w:val="00FD2206"/>
    <w:rsid w:val="00FD2240"/>
    <w:rsid w:val="00FD2536"/>
    <w:rsid w:val="00FD2605"/>
    <w:rsid w:val="00FD2761"/>
    <w:rsid w:val="00FD2B70"/>
    <w:rsid w:val="00FD2BF9"/>
    <w:rsid w:val="00FD2C55"/>
    <w:rsid w:val="00FD2C73"/>
    <w:rsid w:val="00FD2FD9"/>
    <w:rsid w:val="00FD30DE"/>
    <w:rsid w:val="00FD315F"/>
    <w:rsid w:val="00FD317A"/>
    <w:rsid w:val="00FD321B"/>
    <w:rsid w:val="00FD355A"/>
    <w:rsid w:val="00FD3676"/>
    <w:rsid w:val="00FD36AE"/>
    <w:rsid w:val="00FD3A20"/>
    <w:rsid w:val="00FD3EBB"/>
    <w:rsid w:val="00FD3F4B"/>
    <w:rsid w:val="00FD41BB"/>
    <w:rsid w:val="00FD4537"/>
    <w:rsid w:val="00FD4AF1"/>
    <w:rsid w:val="00FD4F8F"/>
    <w:rsid w:val="00FD50B1"/>
    <w:rsid w:val="00FD51DC"/>
    <w:rsid w:val="00FD52A3"/>
    <w:rsid w:val="00FD53F7"/>
    <w:rsid w:val="00FD5CF5"/>
    <w:rsid w:val="00FD5E3F"/>
    <w:rsid w:val="00FD6187"/>
    <w:rsid w:val="00FD61B9"/>
    <w:rsid w:val="00FD62B6"/>
    <w:rsid w:val="00FD6351"/>
    <w:rsid w:val="00FD65F8"/>
    <w:rsid w:val="00FD66DA"/>
    <w:rsid w:val="00FD6791"/>
    <w:rsid w:val="00FD687B"/>
    <w:rsid w:val="00FD68F3"/>
    <w:rsid w:val="00FD69D2"/>
    <w:rsid w:val="00FD6A23"/>
    <w:rsid w:val="00FD6C29"/>
    <w:rsid w:val="00FD714C"/>
    <w:rsid w:val="00FD7288"/>
    <w:rsid w:val="00FD747B"/>
    <w:rsid w:val="00FD78E2"/>
    <w:rsid w:val="00FD7D0A"/>
    <w:rsid w:val="00FD7D7A"/>
    <w:rsid w:val="00FD7F26"/>
    <w:rsid w:val="00FD7FB7"/>
    <w:rsid w:val="00FE020A"/>
    <w:rsid w:val="00FE052C"/>
    <w:rsid w:val="00FE0896"/>
    <w:rsid w:val="00FE091E"/>
    <w:rsid w:val="00FE0E53"/>
    <w:rsid w:val="00FE123B"/>
    <w:rsid w:val="00FE151B"/>
    <w:rsid w:val="00FE163A"/>
    <w:rsid w:val="00FE1CD8"/>
    <w:rsid w:val="00FE1D88"/>
    <w:rsid w:val="00FE20E7"/>
    <w:rsid w:val="00FE222D"/>
    <w:rsid w:val="00FE29BA"/>
    <w:rsid w:val="00FE2DFE"/>
    <w:rsid w:val="00FE33E3"/>
    <w:rsid w:val="00FE342B"/>
    <w:rsid w:val="00FE3579"/>
    <w:rsid w:val="00FE35BD"/>
    <w:rsid w:val="00FE383F"/>
    <w:rsid w:val="00FE428C"/>
    <w:rsid w:val="00FE42F0"/>
    <w:rsid w:val="00FE4449"/>
    <w:rsid w:val="00FE44EC"/>
    <w:rsid w:val="00FE458C"/>
    <w:rsid w:val="00FE48B3"/>
    <w:rsid w:val="00FE4AA9"/>
    <w:rsid w:val="00FE4BCA"/>
    <w:rsid w:val="00FE4C1F"/>
    <w:rsid w:val="00FE4D7D"/>
    <w:rsid w:val="00FE4ED1"/>
    <w:rsid w:val="00FE51B7"/>
    <w:rsid w:val="00FE56CD"/>
    <w:rsid w:val="00FE57DC"/>
    <w:rsid w:val="00FE5981"/>
    <w:rsid w:val="00FE5C15"/>
    <w:rsid w:val="00FE5F94"/>
    <w:rsid w:val="00FE6174"/>
    <w:rsid w:val="00FE63A7"/>
    <w:rsid w:val="00FE64ED"/>
    <w:rsid w:val="00FE6582"/>
    <w:rsid w:val="00FE71ED"/>
    <w:rsid w:val="00FE7467"/>
    <w:rsid w:val="00FE7921"/>
    <w:rsid w:val="00FE7E98"/>
    <w:rsid w:val="00FE7EAA"/>
    <w:rsid w:val="00FF002E"/>
    <w:rsid w:val="00FF011F"/>
    <w:rsid w:val="00FF0364"/>
    <w:rsid w:val="00FF036B"/>
    <w:rsid w:val="00FF066F"/>
    <w:rsid w:val="00FF06F8"/>
    <w:rsid w:val="00FF07E3"/>
    <w:rsid w:val="00FF0AC1"/>
    <w:rsid w:val="00FF0E34"/>
    <w:rsid w:val="00FF11BD"/>
    <w:rsid w:val="00FF11F0"/>
    <w:rsid w:val="00FF12C8"/>
    <w:rsid w:val="00FF1430"/>
    <w:rsid w:val="00FF14BC"/>
    <w:rsid w:val="00FF1510"/>
    <w:rsid w:val="00FF16C9"/>
    <w:rsid w:val="00FF18A6"/>
    <w:rsid w:val="00FF1A46"/>
    <w:rsid w:val="00FF1B9C"/>
    <w:rsid w:val="00FF1C76"/>
    <w:rsid w:val="00FF1F9A"/>
    <w:rsid w:val="00FF2224"/>
    <w:rsid w:val="00FF22CC"/>
    <w:rsid w:val="00FF239E"/>
    <w:rsid w:val="00FF241C"/>
    <w:rsid w:val="00FF29EF"/>
    <w:rsid w:val="00FF2DBE"/>
    <w:rsid w:val="00FF2EDB"/>
    <w:rsid w:val="00FF301B"/>
    <w:rsid w:val="00FF313A"/>
    <w:rsid w:val="00FF31D8"/>
    <w:rsid w:val="00FF3502"/>
    <w:rsid w:val="00FF3600"/>
    <w:rsid w:val="00FF3D05"/>
    <w:rsid w:val="00FF3DAB"/>
    <w:rsid w:val="00FF3E05"/>
    <w:rsid w:val="00FF406A"/>
    <w:rsid w:val="00FF4245"/>
    <w:rsid w:val="00FF4252"/>
    <w:rsid w:val="00FF42D1"/>
    <w:rsid w:val="00FF42E7"/>
    <w:rsid w:val="00FF4300"/>
    <w:rsid w:val="00FF450F"/>
    <w:rsid w:val="00FF46B4"/>
    <w:rsid w:val="00FF4A5A"/>
    <w:rsid w:val="00FF4D74"/>
    <w:rsid w:val="00FF4F7C"/>
    <w:rsid w:val="00FF54BA"/>
    <w:rsid w:val="00FF567E"/>
    <w:rsid w:val="00FF568E"/>
    <w:rsid w:val="00FF5806"/>
    <w:rsid w:val="00FF5CB6"/>
    <w:rsid w:val="00FF6043"/>
    <w:rsid w:val="00FF605F"/>
    <w:rsid w:val="00FF6202"/>
    <w:rsid w:val="00FF639F"/>
    <w:rsid w:val="00FF66A4"/>
    <w:rsid w:val="00FF675F"/>
    <w:rsid w:val="00FF6DF1"/>
    <w:rsid w:val="00FF6E61"/>
    <w:rsid w:val="00FF6FD4"/>
    <w:rsid w:val="00FF7074"/>
    <w:rsid w:val="00FF7200"/>
    <w:rsid w:val="00FF72C7"/>
    <w:rsid w:val="00FF7403"/>
    <w:rsid w:val="00FF7771"/>
    <w:rsid w:val="00FF7869"/>
    <w:rsid w:val="00FF7B39"/>
    <w:rsid w:val="00FF7C65"/>
    <w:rsid w:val="00FF7C66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silver" stroke="f">
      <v:fill color="silver"/>
      <v:stroke on="f"/>
      <v:textbox inset="0,0,0,0"/>
      <o:colormru v:ext="edit" colors="#e2001a,#646567,#3e3d40,#c6c7c8,#646566"/>
    </o:shapedefaults>
    <o:shapelayout v:ext="edit">
      <o:idmap v:ext="edit" data="1"/>
    </o:shapelayout>
  </w:shapeDefaults>
  <w:decimalSymbol w:val="."/>
  <w:listSeparator w:val=","/>
  <w15:docId w15:val="{1ACFD82E-42E4-4A3B-9FEB-783C663AD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8C1"/>
    <w:pPr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paragraph" w:styleId="Heading1">
    <w:name w:val="heading 1"/>
    <w:next w:val="Normal"/>
    <w:link w:val="Heading1Char"/>
    <w:autoRedefine/>
    <w:uiPriority w:val="9"/>
    <w:qFormat/>
    <w:rsid w:val="00CF038C"/>
    <w:pPr>
      <w:keepNext/>
      <w:shd w:val="clear" w:color="auto" w:fill="FFFFFF"/>
      <w:spacing w:after="240" w:line="360" w:lineRule="auto"/>
      <w:ind w:left="720" w:right="-29" w:firstLine="696"/>
      <w:jc w:val="both"/>
      <w:outlineLvl w:val="0"/>
    </w:pPr>
    <w:rPr>
      <w:rFonts w:eastAsia="Calibri"/>
      <w:color w:val="000000"/>
      <w:sz w:val="24"/>
      <w:szCs w:val="24"/>
      <w:lang w:eastAsia="en-US"/>
    </w:rPr>
  </w:style>
  <w:style w:type="paragraph" w:styleId="Heading2">
    <w:name w:val="heading 2"/>
    <w:next w:val="Normal"/>
    <w:autoRedefine/>
    <w:qFormat/>
    <w:rsid w:val="007613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next w:val="Normal"/>
    <w:autoRedefine/>
    <w:qFormat/>
    <w:rsid w:val="0076130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utoRedefine/>
    <w:rsid w:val="00761309"/>
    <w:pPr>
      <w:tabs>
        <w:tab w:val="center" w:pos="4536"/>
        <w:tab w:val="right" w:pos="9072"/>
      </w:tabs>
    </w:pPr>
    <w:rPr>
      <w:rFonts w:ascii="Arial" w:hAnsi="Arial"/>
      <w:sz w:val="22"/>
      <w:szCs w:val="24"/>
    </w:rPr>
  </w:style>
  <w:style w:type="paragraph" w:styleId="Footer">
    <w:name w:val="footer"/>
    <w:autoRedefine/>
    <w:rsid w:val="00761309"/>
    <w:pPr>
      <w:tabs>
        <w:tab w:val="center" w:pos="4536"/>
        <w:tab w:val="right" w:pos="9072"/>
      </w:tabs>
    </w:pPr>
    <w:rPr>
      <w:rFonts w:ascii="Arial" w:hAnsi="Arial"/>
      <w:sz w:val="22"/>
      <w:szCs w:val="24"/>
    </w:rPr>
  </w:style>
  <w:style w:type="paragraph" w:customStyle="1" w:styleId="PageNumber1">
    <w:name w:val="Page Number1"/>
    <w:basedOn w:val="01webbar"/>
    <w:autoRedefine/>
    <w:rsid w:val="00915178"/>
    <w:pPr>
      <w:framePr w:wrap="around" w:anchorLock="1"/>
      <w:jc w:val="right"/>
    </w:pPr>
  </w:style>
  <w:style w:type="paragraph" w:customStyle="1" w:styleId="02footertitle">
    <w:name w:val="02_footer_title"/>
    <w:next w:val="03footer"/>
    <w:autoRedefine/>
    <w:rsid w:val="00EE3216"/>
    <w:rPr>
      <w:rFonts w:ascii="Arial" w:hAnsi="Arial"/>
      <w:b/>
      <w:noProof/>
      <w:spacing w:val="-10"/>
    </w:rPr>
  </w:style>
  <w:style w:type="paragraph" w:customStyle="1" w:styleId="03footer">
    <w:name w:val="03_footer"/>
    <w:autoRedefine/>
    <w:rsid w:val="006B7674"/>
    <w:rPr>
      <w:rFonts w:ascii="Arial" w:hAnsi="Arial" w:cs="Arial"/>
      <w:noProof/>
    </w:rPr>
  </w:style>
  <w:style w:type="paragraph" w:customStyle="1" w:styleId="01webbar">
    <w:name w:val="01_web_bar"/>
    <w:autoRedefine/>
    <w:rsid w:val="00915178"/>
    <w:pPr>
      <w:framePr w:w="352" w:h="221" w:hRule="exact" w:hSpace="181" w:wrap="around" w:vAnchor="page" w:hAnchor="page" w:x="10870" w:y="15996"/>
    </w:pPr>
    <w:rPr>
      <w:rFonts w:ascii="Arial" w:hAnsi="Arial" w:cs="Arial"/>
      <w:b/>
      <w:noProof/>
      <w:color w:val="FFFFFF"/>
      <w:sz w:val="22"/>
      <w:szCs w:val="22"/>
      <w:lang w:val="en-GB"/>
    </w:rPr>
  </w:style>
  <w:style w:type="table" w:styleId="TableGrid">
    <w:name w:val="Table Grid"/>
    <w:basedOn w:val="TableNormal"/>
    <w:rsid w:val="001871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4F246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348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48C1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CF038C"/>
    <w:rPr>
      <w:rFonts w:eastAsia="Calibri"/>
      <w:color w:val="000000"/>
      <w:sz w:val="24"/>
      <w:szCs w:val="24"/>
      <w:shd w:val="clear" w:color="auto" w:fill="FFFFFF"/>
      <w:lang w:eastAsia="en-US"/>
    </w:rPr>
  </w:style>
  <w:style w:type="paragraph" w:customStyle="1" w:styleId="Default">
    <w:name w:val="Default"/>
    <w:uiPriority w:val="99"/>
    <w:rsid w:val="00F348C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b.ro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rector@ub.ro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chita\AppData\Local\Temp\Rar$DIa0.520\template_pg25_color_fara%20adres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template_pg25_color_fara adresa</Template>
  <TotalTime>0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 ETH0 -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Nechita</dc:creator>
  <cp:lastModifiedBy>AMA</cp:lastModifiedBy>
  <cp:revision>2</cp:revision>
  <cp:lastPrinted>1900-12-31T21:00:00Z</cp:lastPrinted>
  <dcterms:created xsi:type="dcterms:W3CDTF">2016-04-08T11:35:00Z</dcterms:created>
  <dcterms:modified xsi:type="dcterms:W3CDTF">2016-04-08T11:35:00Z</dcterms:modified>
</cp:coreProperties>
</file>